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D9994" w14:textId="768FC9F4" w:rsidR="0022305F" w:rsidRPr="00D8519A" w:rsidRDefault="0022305F" w:rsidP="0022305F">
      <w:pPr>
        <w:jc w:val="center"/>
        <w:rPr>
          <w:rFonts w:ascii="Simplified Arabic Fixed" w:hAnsi="Simplified Arabic Fixed" w:cs="Simplified Arabic Fixed"/>
          <w:sz w:val="78"/>
          <w:szCs w:val="78"/>
        </w:rPr>
      </w:pPr>
      <w:r w:rsidRPr="00D8519A">
        <w:rPr>
          <w:rFonts w:ascii="Simplified Arabic Fixed" w:hAnsi="Simplified Arabic Fixed" w:cs="Simplified Arabic Fixed" w:hint="cs"/>
          <w:sz w:val="78"/>
          <w:szCs w:val="78"/>
        </w:rPr>
        <w:t>The Amazing Skimmer</w:t>
      </w:r>
      <w:r w:rsidRPr="00D8519A">
        <w:rPr>
          <w:rFonts w:ascii="Simplified Arabic Fixed" w:hAnsi="Simplified Arabic Fixed" w:cs="Simplified Arabic Fixed" w:hint="cs"/>
          <w:sz w:val="78"/>
          <w:szCs w:val="78"/>
          <w:vertAlign w:val="superscript"/>
        </w:rPr>
        <w:t>™</w:t>
      </w:r>
      <w:r w:rsidRPr="00D8519A">
        <w:rPr>
          <w:rFonts w:ascii="Simplified Arabic Fixed" w:hAnsi="Simplified Arabic Fixed" w:cs="Simplified Arabic Fixed" w:hint="cs"/>
          <w:sz w:val="78"/>
          <w:szCs w:val="78"/>
        </w:rPr>
        <w:t xml:space="preserve"> </w:t>
      </w:r>
    </w:p>
    <w:p w14:paraId="62030B34" w14:textId="29D1C274" w:rsidR="0022305F" w:rsidRPr="00D8519A" w:rsidRDefault="0022305F" w:rsidP="0022305F">
      <w:pPr>
        <w:jc w:val="center"/>
        <w:rPr>
          <w:rFonts w:ascii="Simplified Arabic Fixed" w:hAnsi="Simplified Arabic Fixed" w:cs="Simplified Arabic Fixed"/>
          <w:sz w:val="40"/>
          <w:szCs w:val="40"/>
        </w:rPr>
      </w:pPr>
      <w:r w:rsidRPr="00D8519A">
        <w:rPr>
          <w:rFonts w:ascii="Simplified Arabic Fixed" w:hAnsi="Simplified Arabic Fixed" w:cs="Simplified Arabic Fixed" w:hint="cs"/>
          <w:sz w:val="40"/>
          <w:szCs w:val="40"/>
        </w:rPr>
        <w:t xml:space="preserve">from </w:t>
      </w:r>
    </w:p>
    <w:p w14:paraId="1A60ADAB" w14:textId="716B1A26" w:rsidR="0022305F" w:rsidRPr="00D8519A" w:rsidRDefault="0022305F" w:rsidP="0022305F">
      <w:pPr>
        <w:jc w:val="center"/>
        <w:rPr>
          <w:rFonts w:ascii="Simplified Arabic Fixed" w:hAnsi="Simplified Arabic Fixed" w:cs="Simplified Arabic Fixed"/>
          <w:sz w:val="72"/>
          <w:szCs w:val="72"/>
        </w:rPr>
      </w:pPr>
      <w:r w:rsidRPr="00D8519A">
        <w:rPr>
          <w:rFonts w:ascii="Simplified Arabic Fixed" w:hAnsi="Simplified Arabic Fixed" w:cs="Simplified Arabic Fixed" w:hint="cs"/>
          <w:sz w:val="72"/>
          <w:szCs w:val="72"/>
        </w:rPr>
        <w:t>Awesome Pools</w:t>
      </w:r>
      <w:r w:rsidR="00364A7A" w:rsidRPr="00D8519A">
        <w:rPr>
          <w:rFonts w:ascii="Simplified Arabic Fixed" w:hAnsi="Simplified Arabic Fixed" w:cs="Simplified Arabic Fixed" w:hint="cs"/>
          <w:sz w:val="72"/>
          <w:szCs w:val="72"/>
          <w:vertAlign w:val="superscript"/>
        </w:rPr>
        <w:t>©</w:t>
      </w:r>
    </w:p>
    <w:p w14:paraId="3E393682" w14:textId="09471DE6" w:rsidR="002360CE" w:rsidRDefault="002360CE" w:rsidP="002360CE">
      <w:pPr>
        <w:jc w:val="center"/>
        <w:rPr>
          <w:rFonts w:ascii="Simplified Arabic Fixed" w:hAnsi="Simplified Arabic Fixed" w:cs="Simplified Arabic Fixed"/>
          <w:b/>
        </w:rPr>
      </w:pPr>
    </w:p>
    <w:p w14:paraId="0852C7AA" w14:textId="77777777" w:rsidR="00D8519A" w:rsidRPr="00E95589" w:rsidRDefault="00D8519A" w:rsidP="002360CE">
      <w:pPr>
        <w:jc w:val="center"/>
        <w:rPr>
          <w:rFonts w:ascii="Simplified Arabic Fixed" w:hAnsi="Simplified Arabic Fixed" w:cs="Simplified Arabic Fixed"/>
          <w:b/>
        </w:rPr>
      </w:pPr>
    </w:p>
    <w:p w14:paraId="53D953F9" w14:textId="2608E4AB" w:rsidR="002360CE" w:rsidRPr="00D8519A" w:rsidRDefault="002360CE" w:rsidP="002360CE">
      <w:pPr>
        <w:jc w:val="center"/>
        <w:rPr>
          <w:rFonts w:ascii="Simplified Arabic Fixed" w:hAnsi="Simplified Arabic Fixed" w:cs="Simplified Arabic Fixed"/>
          <w:b/>
          <w:sz w:val="96"/>
          <w:szCs w:val="96"/>
        </w:rPr>
      </w:pPr>
      <w:r w:rsidRPr="00D8519A">
        <w:rPr>
          <w:rFonts w:ascii="Simplified Arabic Fixed" w:hAnsi="Simplified Arabic Fixed" w:cs="Simplified Arabic Fixed" w:hint="cs"/>
          <w:b/>
          <w:sz w:val="96"/>
          <w:szCs w:val="96"/>
        </w:rPr>
        <w:t>User Manual</w:t>
      </w:r>
    </w:p>
    <w:p w14:paraId="508CE08E" w14:textId="77777777" w:rsidR="0022305F" w:rsidRPr="00E95589" w:rsidRDefault="0022305F">
      <w:pPr>
        <w:rPr>
          <w:rFonts w:ascii="Simplified Arabic Fixed" w:hAnsi="Simplified Arabic Fixed" w:cs="Simplified Arabic Fixed"/>
        </w:rPr>
      </w:pPr>
    </w:p>
    <w:p w14:paraId="38D9E37C" w14:textId="77777777" w:rsidR="0022305F" w:rsidRPr="00E95589" w:rsidRDefault="0022305F">
      <w:pPr>
        <w:rPr>
          <w:rFonts w:ascii="Simplified Arabic Fixed" w:hAnsi="Simplified Arabic Fixed" w:cs="Simplified Arabic Fixed"/>
        </w:rPr>
      </w:pPr>
    </w:p>
    <w:p w14:paraId="478AB1B9" w14:textId="77777777" w:rsidR="0033430C" w:rsidRPr="00E95589" w:rsidRDefault="0022305F">
      <w:pPr>
        <w:rPr>
          <w:rFonts w:ascii="Simplified Arabic Fixed" w:hAnsi="Simplified Arabic Fixed" w:cs="Simplified Arabic Fixed"/>
        </w:rPr>
      </w:pPr>
      <w:r w:rsidRPr="00E95589">
        <w:rPr>
          <w:rFonts w:ascii="Simplified Arabic Fixed" w:hAnsi="Simplified Arabic Fixed" w:cs="Simplified Arabic Fixed" w:hint="cs"/>
          <w:noProof/>
          <w:color w:val="000000"/>
        </w:rPr>
        <w:drawing>
          <wp:inline distT="0" distB="0" distL="0" distR="0" wp14:anchorId="03368382" wp14:editId="4B4EB621">
            <wp:extent cx="5943600" cy="3122930"/>
            <wp:effectExtent l="0" t="0" r="0" b="1270"/>
            <wp:docPr id="1" name="Picture 1" descr="https://lh3.googleusercontent.com/ryLUxz-MJ4Zq2n1Zv0BjZzcifoLxBYxwap-lE5d5bMA6UB-_ae5ZpZyEzaNTKxulFUeNiWSByfQl8k6AXU0btRRMgoXyZ4TK6eFxIlTt-vZZoAN2UmR1S-ejWsZqsquabFsEv4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ryLUxz-MJ4Zq2n1Zv0BjZzcifoLxBYxwap-lE5d5bMA6UB-_ae5ZpZyEzaNTKxulFUeNiWSByfQl8k6AXU0btRRMgoXyZ4TK6eFxIlTt-vZZoAN2UmR1S-ejWsZqsquabFsEv4H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4104" cy="3128449"/>
                    </a:xfrm>
                    <a:prstGeom prst="rect">
                      <a:avLst/>
                    </a:prstGeom>
                    <a:noFill/>
                    <a:ln>
                      <a:noFill/>
                    </a:ln>
                  </pic:spPr>
                </pic:pic>
              </a:graphicData>
            </a:graphic>
          </wp:inline>
        </w:drawing>
      </w:r>
    </w:p>
    <w:p w14:paraId="10E3445C" w14:textId="77777777" w:rsidR="0033430C" w:rsidRPr="00E95589" w:rsidRDefault="0033430C" w:rsidP="0033430C">
      <w:pPr>
        <w:jc w:val="center"/>
        <w:rPr>
          <w:rFonts w:ascii="Simplified Arabic Fixed" w:hAnsi="Simplified Arabic Fixed" w:cs="Simplified Arabic Fixed"/>
        </w:rPr>
      </w:pPr>
    </w:p>
    <w:p w14:paraId="2ED0D927" w14:textId="3F2E26B3" w:rsidR="0033430C" w:rsidRPr="00E95589" w:rsidRDefault="0033430C" w:rsidP="0033430C">
      <w:pPr>
        <w:jc w:val="center"/>
        <w:rPr>
          <w:rFonts w:ascii="Simplified Arabic Fixed" w:hAnsi="Simplified Arabic Fixed" w:cs="Simplified Arabic Fixed"/>
        </w:rPr>
      </w:pPr>
      <w:r w:rsidRPr="00E95589">
        <w:rPr>
          <w:rFonts w:ascii="Simplified Arabic Fixed" w:hAnsi="Simplified Arabic Fixed" w:cs="Simplified Arabic Fixed" w:hint="cs"/>
        </w:rPr>
        <w:t>PLEASE READ THE FOLLOWING MANUAL BEFORE</w:t>
      </w:r>
      <w:r w:rsidR="00364A7A" w:rsidRPr="00E95589">
        <w:rPr>
          <w:rFonts w:ascii="Simplified Arabic Fixed" w:hAnsi="Simplified Arabic Fixed" w:cs="Simplified Arabic Fixed" w:hint="cs"/>
        </w:rPr>
        <w:t xml:space="preserve"> OPERATING</w:t>
      </w:r>
      <w:r w:rsidRPr="00E95589">
        <w:rPr>
          <w:rFonts w:ascii="Simplified Arabic Fixed" w:hAnsi="Simplified Arabic Fixed" w:cs="Simplified Arabic Fixed" w:hint="cs"/>
        </w:rPr>
        <w:t xml:space="preserve"> </w:t>
      </w:r>
      <w:r w:rsidR="00364A7A" w:rsidRPr="00E95589">
        <w:rPr>
          <w:rFonts w:ascii="Simplified Arabic Fixed" w:hAnsi="Simplified Arabic Fixed" w:cs="Simplified Arabic Fixed" w:hint="cs"/>
        </w:rPr>
        <w:t xml:space="preserve">THE </w:t>
      </w:r>
      <w:r w:rsidRPr="00E95589">
        <w:rPr>
          <w:rFonts w:ascii="Simplified Arabic Fixed" w:hAnsi="Simplified Arabic Fixed" w:cs="Simplified Arabic Fixed" w:hint="cs"/>
        </w:rPr>
        <w:t>AMAZING SKIMMER™</w:t>
      </w:r>
    </w:p>
    <w:p w14:paraId="155D897D" w14:textId="1138B529" w:rsidR="0022305F" w:rsidRPr="00E95589" w:rsidRDefault="0022305F">
      <w:pPr>
        <w:rPr>
          <w:rFonts w:ascii="Simplified Arabic Fixed" w:hAnsi="Simplified Arabic Fixed" w:cs="Simplified Arabic Fixed"/>
        </w:rPr>
      </w:pPr>
      <w:r w:rsidRPr="00E95589">
        <w:rPr>
          <w:rFonts w:ascii="Simplified Arabic Fixed" w:hAnsi="Simplified Arabic Fixed" w:cs="Simplified Arabic Fixed" w:hint="cs"/>
        </w:rPr>
        <w:br w:type="page"/>
      </w:r>
    </w:p>
    <w:p w14:paraId="03F1FE17" w14:textId="48FB2CF0" w:rsidR="00F251F2" w:rsidRPr="006D3EC5" w:rsidRDefault="00A830D8" w:rsidP="006F0A01">
      <w:pPr>
        <w:jc w:val="center"/>
        <w:rPr>
          <w:rFonts w:ascii="Simplified Arabic Fixed" w:hAnsi="Simplified Arabic Fixed" w:cs="Simplified Arabic Fixed"/>
          <w:b/>
          <w:sz w:val="72"/>
          <w:szCs w:val="72"/>
        </w:rPr>
      </w:pPr>
      <w:r w:rsidRPr="006D3EC5">
        <w:rPr>
          <w:rFonts w:ascii="Simplified Arabic Fixed" w:hAnsi="Simplified Arabic Fixed" w:cs="Simplified Arabic Fixed" w:hint="cs"/>
          <w:b/>
          <w:sz w:val="72"/>
          <w:szCs w:val="72"/>
        </w:rPr>
        <w:lastRenderedPageBreak/>
        <w:t>Awesome Pool’s</w:t>
      </w:r>
      <w:r w:rsidR="0033430C" w:rsidRPr="006D3EC5">
        <w:rPr>
          <w:rFonts w:ascii="Simplified Arabic Fixed" w:hAnsi="Simplified Arabic Fixed" w:cs="Simplified Arabic Fixed" w:hint="cs"/>
          <w:b/>
          <w:sz w:val="72"/>
          <w:szCs w:val="72"/>
          <w:vertAlign w:val="superscript"/>
        </w:rPr>
        <w:t>©</w:t>
      </w:r>
      <w:r w:rsidRPr="006D3EC5">
        <w:rPr>
          <w:rFonts w:ascii="Simplified Arabic Fixed" w:hAnsi="Simplified Arabic Fixed" w:cs="Simplified Arabic Fixed" w:hint="cs"/>
          <w:b/>
          <w:sz w:val="72"/>
          <w:szCs w:val="72"/>
        </w:rPr>
        <w:t xml:space="preserve"> Amazing Skimmer</w:t>
      </w:r>
      <w:r w:rsidR="0033430C" w:rsidRPr="006D3EC5">
        <w:rPr>
          <w:rFonts w:ascii="Simplified Arabic Fixed" w:hAnsi="Simplified Arabic Fixed" w:cs="Simplified Arabic Fixed" w:hint="cs"/>
          <w:b/>
          <w:sz w:val="72"/>
          <w:szCs w:val="72"/>
        </w:rPr>
        <w:t>™</w:t>
      </w:r>
      <w:r w:rsidRPr="006D3EC5">
        <w:rPr>
          <w:rFonts w:ascii="Simplified Arabic Fixed" w:hAnsi="Simplified Arabic Fixed" w:cs="Simplified Arabic Fixed" w:hint="cs"/>
          <w:b/>
          <w:sz w:val="72"/>
          <w:szCs w:val="72"/>
        </w:rPr>
        <w:t xml:space="preserve"> </w:t>
      </w:r>
    </w:p>
    <w:p w14:paraId="75AD6396" w14:textId="77777777" w:rsidR="006F0A01" w:rsidRPr="00E95589" w:rsidRDefault="006F0A01" w:rsidP="006F0A01">
      <w:pPr>
        <w:jc w:val="center"/>
        <w:rPr>
          <w:rFonts w:ascii="Simplified Arabic Fixed" w:hAnsi="Simplified Arabic Fixed" w:cs="Simplified Arabic Fixed"/>
        </w:rPr>
      </w:pPr>
    </w:p>
    <w:p w14:paraId="17D26A48" w14:textId="77777777" w:rsidR="006F0A01" w:rsidRPr="00E95589" w:rsidRDefault="006F0A01" w:rsidP="006F0A01">
      <w:pPr>
        <w:jc w:val="center"/>
        <w:rPr>
          <w:rFonts w:ascii="Simplified Arabic Fixed" w:hAnsi="Simplified Arabic Fixed" w:cs="Simplified Arabic Fixed"/>
          <w:b/>
        </w:rPr>
      </w:pPr>
      <w:r w:rsidRPr="00E95589">
        <w:rPr>
          <w:rFonts w:ascii="Simplified Arabic Fixed" w:hAnsi="Simplified Arabic Fixed" w:cs="Simplified Arabic Fixed" w:hint="cs"/>
          <w:b/>
        </w:rPr>
        <w:t>Table of Contents</w:t>
      </w:r>
    </w:p>
    <w:p w14:paraId="7E43F823" w14:textId="54426E22" w:rsidR="006F0A01" w:rsidRPr="00E95589" w:rsidRDefault="006F0A01" w:rsidP="00401561">
      <w:pPr>
        <w:rPr>
          <w:rFonts w:ascii="Simplified Arabic Fixed" w:hAnsi="Simplified Arabic Fixed" w:cs="Simplified Arabic Fixed"/>
        </w:rPr>
      </w:pPr>
      <w:r w:rsidRPr="00E95589">
        <w:rPr>
          <w:rFonts w:ascii="Simplified Arabic Fixed" w:hAnsi="Simplified Arabic Fixed" w:cs="Simplified Arabic Fixed" w:hint="cs"/>
        </w:rPr>
        <w:t>Assembly</w:t>
      </w:r>
      <w:r w:rsidR="002360CE" w:rsidRPr="00E95589">
        <w:rPr>
          <w:rFonts w:ascii="Simplified Arabic Fixed" w:hAnsi="Simplified Arabic Fixed" w:cs="Simplified Arabic Fixed" w:hint="cs"/>
        </w:rPr>
        <w:t>.............................................................</w:t>
      </w:r>
      <w:r w:rsidR="0033430C" w:rsidRPr="00E95589">
        <w:rPr>
          <w:rFonts w:ascii="Simplified Arabic Fixed" w:hAnsi="Simplified Arabic Fixed" w:cs="Simplified Arabic Fixed" w:hint="cs"/>
        </w:rPr>
        <w:t>3</w:t>
      </w:r>
    </w:p>
    <w:p w14:paraId="10934876" w14:textId="447A5293" w:rsidR="006F0A01" w:rsidRPr="00E95589" w:rsidRDefault="00776468" w:rsidP="00401561">
      <w:pPr>
        <w:rPr>
          <w:rFonts w:ascii="Simplified Arabic Fixed" w:hAnsi="Simplified Arabic Fixed" w:cs="Simplified Arabic Fixed"/>
        </w:rPr>
      </w:pPr>
      <w:r w:rsidRPr="00E95589">
        <w:rPr>
          <w:rFonts w:ascii="Simplified Arabic Fixed" w:hAnsi="Simplified Arabic Fixed" w:cs="Simplified Arabic Fixed" w:hint="cs"/>
        </w:rPr>
        <w:t xml:space="preserve">Initial </w:t>
      </w:r>
      <w:r w:rsidR="000F5B36" w:rsidRPr="00E95589">
        <w:rPr>
          <w:rFonts w:ascii="Simplified Arabic Fixed" w:hAnsi="Simplified Arabic Fixed" w:cs="Simplified Arabic Fixed" w:hint="cs"/>
        </w:rPr>
        <w:t>Setup</w:t>
      </w:r>
      <w:r w:rsidRPr="00E95589">
        <w:rPr>
          <w:rFonts w:ascii="Simplified Arabic Fixed" w:hAnsi="Simplified Arabic Fixed" w:cs="Simplified Arabic Fixed" w:hint="cs"/>
        </w:rPr>
        <w:t xml:space="preserve"> and Use</w:t>
      </w:r>
      <w:r w:rsidR="000F5B36" w:rsidRPr="00E95589">
        <w:rPr>
          <w:rFonts w:ascii="Simplified Arabic Fixed" w:hAnsi="Simplified Arabic Fixed" w:cs="Simplified Arabic Fixed" w:hint="cs"/>
        </w:rPr>
        <w:t>................................................</w:t>
      </w:r>
      <w:r w:rsidR="00364A7A" w:rsidRPr="00E95589">
        <w:rPr>
          <w:rFonts w:ascii="Simplified Arabic Fixed" w:hAnsi="Simplified Arabic Fixed" w:cs="Simplified Arabic Fixed" w:hint="cs"/>
        </w:rPr>
        <w:t>4</w:t>
      </w:r>
    </w:p>
    <w:p w14:paraId="2F90214A" w14:textId="5BD0E8A3" w:rsidR="000F5B36" w:rsidRPr="00E95589" w:rsidRDefault="00776468" w:rsidP="00401561">
      <w:pPr>
        <w:rPr>
          <w:rFonts w:ascii="Simplified Arabic Fixed" w:hAnsi="Simplified Arabic Fixed" w:cs="Simplified Arabic Fixed"/>
        </w:rPr>
      </w:pPr>
      <w:r w:rsidRPr="00E95589">
        <w:rPr>
          <w:rFonts w:ascii="Simplified Arabic Fixed" w:hAnsi="Simplified Arabic Fixed" w:cs="Simplified Arabic Fixed" w:hint="cs"/>
        </w:rPr>
        <w:t>Maintenance...........................</w:t>
      </w:r>
      <w:r w:rsidR="00824FBE">
        <w:rPr>
          <w:rFonts w:ascii="Simplified Arabic Fixed" w:hAnsi="Simplified Arabic Fixed" w:cs="Simplified Arabic Fixed" w:hint="cs"/>
        </w:rPr>
        <w:t>...............................6</w:t>
      </w:r>
    </w:p>
    <w:p w14:paraId="7D4F8026" w14:textId="16AA904C" w:rsidR="006F0A01" w:rsidRPr="00E95589" w:rsidRDefault="006F0A01" w:rsidP="00401561">
      <w:pPr>
        <w:rPr>
          <w:rFonts w:ascii="Simplified Arabic Fixed" w:hAnsi="Simplified Arabic Fixed" w:cs="Simplified Arabic Fixed"/>
        </w:rPr>
      </w:pPr>
      <w:r w:rsidRPr="00E95589">
        <w:rPr>
          <w:rFonts w:ascii="Simplified Arabic Fixed" w:hAnsi="Simplified Arabic Fixed" w:cs="Simplified Arabic Fixed" w:hint="cs"/>
        </w:rPr>
        <w:t>Safety Information</w:t>
      </w:r>
      <w:r w:rsidR="002360CE" w:rsidRPr="00E95589">
        <w:rPr>
          <w:rFonts w:ascii="Simplified Arabic Fixed" w:hAnsi="Simplified Arabic Fixed" w:cs="Simplified Arabic Fixed" w:hint="cs"/>
        </w:rPr>
        <w:t>...................................................</w:t>
      </w:r>
      <w:r w:rsidR="002A3D4A">
        <w:rPr>
          <w:rFonts w:ascii="Simplified Arabic Fixed" w:hAnsi="Simplified Arabic Fixed" w:cs="Simplified Arabic Fixed" w:hint="cs"/>
        </w:rPr>
        <w:t>9</w:t>
      </w:r>
    </w:p>
    <w:p w14:paraId="7D0AF202" w14:textId="3C18B300" w:rsidR="006F0A01" w:rsidRPr="00E95589" w:rsidRDefault="006F0A01" w:rsidP="00401561">
      <w:pPr>
        <w:rPr>
          <w:rFonts w:ascii="Simplified Arabic Fixed" w:hAnsi="Simplified Arabic Fixed" w:cs="Simplified Arabic Fixed"/>
        </w:rPr>
      </w:pPr>
      <w:r w:rsidRPr="00E95589">
        <w:rPr>
          <w:rFonts w:ascii="Simplified Arabic Fixed" w:hAnsi="Simplified Arabic Fixed" w:cs="Simplified Arabic Fixed" w:hint="cs"/>
        </w:rPr>
        <w:t>Warranty Information</w:t>
      </w:r>
      <w:r w:rsidR="002360CE" w:rsidRPr="00E95589">
        <w:rPr>
          <w:rFonts w:ascii="Simplified Arabic Fixed" w:hAnsi="Simplified Arabic Fixed" w:cs="Simplified Arabic Fixed" w:hint="cs"/>
        </w:rPr>
        <w:t>................................................</w:t>
      </w:r>
      <w:r w:rsidR="002A3D4A">
        <w:rPr>
          <w:rFonts w:ascii="Simplified Arabic Fixed" w:hAnsi="Simplified Arabic Fixed" w:cs="Simplified Arabic Fixed"/>
        </w:rPr>
        <w:t>10</w:t>
      </w:r>
    </w:p>
    <w:p w14:paraId="35BE73FF" w14:textId="3B3E2ED8" w:rsidR="00527A12" w:rsidRPr="00E95589" w:rsidRDefault="00364A7A" w:rsidP="00401561">
      <w:pPr>
        <w:rPr>
          <w:rFonts w:ascii="Simplified Arabic Fixed" w:hAnsi="Simplified Arabic Fixed" w:cs="Simplified Arabic Fixed"/>
        </w:rPr>
      </w:pPr>
      <w:r w:rsidRPr="00E95589">
        <w:rPr>
          <w:rFonts w:ascii="Simplified Arabic Fixed" w:hAnsi="Simplified Arabic Fixed" w:cs="Simplified Arabic Fixed" w:hint="cs"/>
        </w:rPr>
        <w:t>Service</w:t>
      </w:r>
      <w:r w:rsidR="00401561" w:rsidRPr="00E95589">
        <w:rPr>
          <w:rFonts w:ascii="Simplified Arabic Fixed" w:hAnsi="Simplified Arabic Fixed" w:cs="Simplified Arabic Fixed" w:hint="cs"/>
        </w:rPr>
        <w:t xml:space="preserve"> Center..</w:t>
      </w:r>
      <w:r w:rsidRPr="00E95589">
        <w:rPr>
          <w:rFonts w:ascii="Simplified Arabic Fixed" w:hAnsi="Simplified Arabic Fixed" w:cs="Simplified Arabic Fixed" w:hint="cs"/>
        </w:rPr>
        <w:t>.....................</w:t>
      </w:r>
      <w:r w:rsidR="002A3D4A">
        <w:rPr>
          <w:rFonts w:ascii="Simplified Arabic Fixed" w:hAnsi="Simplified Arabic Fixed" w:cs="Simplified Arabic Fixed" w:hint="cs"/>
        </w:rPr>
        <w:t>...............................11</w:t>
      </w:r>
    </w:p>
    <w:p w14:paraId="27F3277F" w14:textId="4BDA570E" w:rsidR="006F0A01" w:rsidRPr="00E95589" w:rsidRDefault="00527A12" w:rsidP="00401561">
      <w:pPr>
        <w:rPr>
          <w:rFonts w:ascii="Simplified Arabic Fixed" w:hAnsi="Simplified Arabic Fixed" w:cs="Simplified Arabic Fixed"/>
        </w:rPr>
      </w:pPr>
      <w:r w:rsidRPr="00E95589">
        <w:rPr>
          <w:rFonts w:ascii="Simplified Arabic Fixed" w:hAnsi="Simplified Arabic Fixed" w:cs="Simplified Arabic Fixed" w:hint="cs"/>
        </w:rPr>
        <w:t>Replacement Parts...................................................1</w:t>
      </w:r>
      <w:r w:rsidR="002A3D4A">
        <w:rPr>
          <w:rFonts w:ascii="Simplified Arabic Fixed" w:hAnsi="Simplified Arabic Fixed" w:cs="Simplified Arabic Fixed"/>
        </w:rPr>
        <w:t>2</w:t>
      </w:r>
      <w:bookmarkStart w:id="0" w:name="_GoBack"/>
      <w:bookmarkEnd w:id="0"/>
      <w:r w:rsidR="006F0A01" w:rsidRPr="00E95589">
        <w:rPr>
          <w:rFonts w:ascii="Simplified Arabic Fixed" w:hAnsi="Simplified Arabic Fixed" w:cs="Simplified Arabic Fixed" w:hint="cs"/>
        </w:rPr>
        <w:br w:type="page"/>
      </w:r>
    </w:p>
    <w:p w14:paraId="6B9CEB31" w14:textId="77777777" w:rsidR="006F0A01" w:rsidRPr="00E95589" w:rsidRDefault="006F0A01" w:rsidP="000605CC">
      <w:pPr>
        <w:jc w:val="center"/>
        <w:rPr>
          <w:rFonts w:ascii="Simplified Arabic Fixed" w:hAnsi="Simplified Arabic Fixed" w:cs="Simplified Arabic Fixed"/>
          <w:b/>
          <w:u w:val="single"/>
        </w:rPr>
      </w:pPr>
      <w:r w:rsidRPr="00E95589">
        <w:rPr>
          <w:rFonts w:ascii="Simplified Arabic Fixed" w:hAnsi="Simplified Arabic Fixed" w:cs="Simplified Arabic Fixed" w:hint="cs"/>
          <w:b/>
          <w:u w:val="single"/>
        </w:rPr>
        <w:lastRenderedPageBreak/>
        <w:t>Assembly</w:t>
      </w:r>
    </w:p>
    <w:p w14:paraId="140EC50C" w14:textId="40EA23C5" w:rsidR="0033430C" w:rsidRPr="00E95589" w:rsidRDefault="006F0A01" w:rsidP="000605CC">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The </w:t>
      </w:r>
      <w:r w:rsidR="002360CE" w:rsidRPr="00E95589">
        <w:rPr>
          <w:rFonts w:ascii="Simplified Arabic Fixed" w:hAnsi="Simplified Arabic Fixed" w:cs="Simplified Arabic Fixed" w:hint="cs"/>
        </w:rPr>
        <w:t>Awesome Pools</w:t>
      </w:r>
      <w:r w:rsidR="00364A7A" w:rsidRPr="00E95589">
        <w:rPr>
          <w:rFonts w:ascii="Simplified Arabic Fixed" w:hAnsi="Simplified Arabic Fixed" w:cs="Simplified Arabic Fixed" w:hint="cs"/>
          <w:vertAlign w:val="superscript"/>
        </w:rPr>
        <w:t>©</w:t>
      </w:r>
      <w:r w:rsidR="002360CE" w:rsidRPr="00E95589">
        <w:rPr>
          <w:rFonts w:ascii="Simplified Arabic Fixed" w:hAnsi="Simplified Arabic Fixed" w:cs="Simplified Arabic Fixed" w:hint="cs"/>
        </w:rPr>
        <w:t xml:space="preserve"> Amazing Skimmer™ </w:t>
      </w:r>
      <w:r w:rsidR="006D39BF" w:rsidRPr="00E95589">
        <w:rPr>
          <w:rFonts w:ascii="Simplified Arabic Fixed" w:hAnsi="Simplified Arabic Fixed" w:cs="Simplified Arabic Fixed" w:hint="cs"/>
        </w:rPr>
        <w:t xml:space="preserve">is </w:t>
      </w:r>
      <w:r w:rsidR="002360CE" w:rsidRPr="00E95589">
        <w:rPr>
          <w:rFonts w:ascii="Simplified Arabic Fixed" w:hAnsi="Simplified Arabic Fixed" w:cs="Simplified Arabic Fixed" w:hint="cs"/>
        </w:rPr>
        <w:t>comprised of six (6) individual pieces, which are all assembled in our factory for your conv</w:t>
      </w:r>
      <w:r w:rsidR="0033430C" w:rsidRPr="00E95589">
        <w:rPr>
          <w:rFonts w:ascii="Simplified Arabic Fixed" w:hAnsi="Simplified Arabic Fixed" w:cs="Simplified Arabic Fixed" w:hint="cs"/>
        </w:rPr>
        <w:t>enience</w:t>
      </w:r>
      <w:r w:rsidR="006D39BF" w:rsidRPr="00E95589">
        <w:rPr>
          <w:rFonts w:ascii="Simplified Arabic Fixed" w:hAnsi="Simplified Arabic Fixed" w:cs="Simplified Arabic Fixed" w:hint="cs"/>
        </w:rPr>
        <w:t xml:space="preserve">. </w:t>
      </w:r>
    </w:p>
    <w:p w14:paraId="7DF797FB" w14:textId="23F44BFF" w:rsidR="006F0A01" w:rsidRPr="00E95589" w:rsidRDefault="0033430C" w:rsidP="000605CC">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If disassembly is needed, refer to the graphic below, which pictures how </w:t>
      </w:r>
      <w:r w:rsidR="00AC2661" w:rsidRPr="00E95589">
        <w:rPr>
          <w:rFonts w:ascii="Simplified Arabic Fixed" w:hAnsi="Simplified Arabic Fixed" w:cs="Simplified Arabic Fixed" w:hint="cs"/>
        </w:rPr>
        <w:t xml:space="preserve">our product </w:t>
      </w:r>
      <w:r w:rsidRPr="00E95589">
        <w:rPr>
          <w:rFonts w:ascii="Simplified Arabic Fixed" w:hAnsi="Simplified Arabic Fixed" w:cs="Simplified Arabic Fixed" w:hint="cs"/>
        </w:rPr>
        <w:t>is assembled</w:t>
      </w:r>
      <w:r w:rsidR="006D39BF" w:rsidRPr="00E95589">
        <w:rPr>
          <w:rFonts w:ascii="Simplified Arabic Fixed" w:hAnsi="Simplified Arabic Fixed" w:cs="Simplified Arabic Fixed" w:hint="cs"/>
        </w:rPr>
        <w:t>.</w:t>
      </w:r>
      <w:r w:rsidRPr="00E95589">
        <w:rPr>
          <w:rFonts w:ascii="Simplified Arabic Fixed" w:hAnsi="Simplified Arabic Fixed" w:cs="Simplified Arabic Fixed" w:hint="cs"/>
        </w:rPr>
        <w:t xml:space="preserve"> </w:t>
      </w:r>
    </w:p>
    <w:p w14:paraId="1394C89D" w14:textId="67A2FCA1" w:rsidR="002360CE" w:rsidRPr="00E95589" w:rsidRDefault="0033430C" w:rsidP="000605CC">
      <w:pPr>
        <w:jc w:val="center"/>
        <w:rPr>
          <w:rFonts w:ascii="Simplified Arabic Fixed" w:hAnsi="Simplified Arabic Fixed" w:cs="Simplified Arabic Fixed"/>
        </w:rPr>
      </w:pPr>
      <w:r w:rsidRPr="00E95589">
        <w:rPr>
          <w:rFonts w:ascii="Simplified Arabic Fixed" w:hAnsi="Simplified Arabic Fixed" w:cs="Simplified Arabic Fixed" w:hint="cs"/>
          <w:noProof/>
          <w:color w:val="000000"/>
        </w:rPr>
        <w:drawing>
          <wp:inline distT="0" distB="0" distL="0" distR="0" wp14:anchorId="7807FF93" wp14:editId="65E49F10">
            <wp:extent cx="4997750" cy="3521385"/>
            <wp:effectExtent l="0" t="0" r="0" b="3175"/>
            <wp:docPr id="3" name="Picture 3" descr="https://lh5.googleusercontent.com/2KKfXw5b3HL7kmq3taKLLW5nMEjV5Sb1rmhMD10BaVot2o50mEGS_Jx8c_P4PBqwxK3tYI-5DxjVqb1f26xVwgdj_18HpIdRWt4K5C19SzjHKcevXdzrK7eA23J009d9ALIB1B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2KKfXw5b3HL7kmq3taKLLW5nMEjV5Sb1rmhMD10BaVot2o50mEGS_Jx8c_P4PBqwxK3tYI-5DxjVqb1f26xVwgdj_18HpIdRWt4K5C19SzjHKcevXdzrK7eA23J009d9ALIB1BH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1318" cy="3566175"/>
                    </a:xfrm>
                    <a:prstGeom prst="rect">
                      <a:avLst/>
                    </a:prstGeom>
                    <a:noFill/>
                    <a:ln>
                      <a:noFill/>
                    </a:ln>
                  </pic:spPr>
                </pic:pic>
              </a:graphicData>
            </a:graphic>
          </wp:inline>
        </w:drawing>
      </w:r>
    </w:p>
    <w:p w14:paraId="72C2972F" w14:textId="77777777" w:rsidR="00AC2661" w:rsidRPr="00E95589" w:rsidRDefault="00AC2661" w:rsidP="000605CC">
      <w:pPr>
        <w:jc w:val="center"/>
        <w:rPr>
          <w:rFonts w:ascii="Simplified Arabic Fixed" w:hAnsi="Simplified Arabic Fixed" w:cs="Simplified Arabic Fixed"/>
        </w:rPr>
      </w:pPr>
    </w:p>
    <w:p w14:paraId="6DD000D9" w14:textId="5FBD694F" w:rsidR="00AC2661" w:rsidRPr="00E95589" w:rsidRDefault="00AC2661" w:rsidP="00AC2661">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Every Amazing Skimmer™ comes with one (1) removeable tray, one (1) skimmer body, two (2) float lids, and two (2) water adjustment caps. </w:t>
      </w:r>
    </w:p>
    <w:p w14:paraId="007DEBDF" w14:textId="77777777" w:rsidR="00AC2661" w:rsidRPr="00E95589" w:rsidRDefault="00AC2661" w:rsidP="00AC2661">
      <w:pPr>
        <w:jc w:val="center"/>
        <w:rPr>
          <w:rFonts w:ascii="Simplified Arabic Fixed" w:hAnsi="Simplified Arabic Fixed" w:cs="Simplified Arabic Fixed"/>
        </w:rPr>
      </w:pPr>
    </w:p>
    <w:p w14:paraId="167471A7" w14:textId="10B5B96A" w:rsidR="002360CE" w:rsidRPr="00E95589" w:rsidRDefault="002360CE" w:rsidP="000605CC">
      <w:pPr>
        <w:jc w:val="center"/>
        <w:rPr>
          <w:rFonts w:ascii="Simplified Arabic Fixed" w:hAnsi="Simplified Arabic Fixed" w:cs="Simplified Arabic Fixed"/>
        </w:rPr>
      </w:pPr>
      <w:r w:rsidRPr="00E95589">
        <w:rPr>
          <w:rFonts w:ascii="Simplified Arabic Fixed" w:hAnsi="Simplified Arabic Fixed" w:cs="Simplified Arabic Fixed" w:hint="cs"/>
          <w:noProof/>
          <w:color w:val="000000"/>
        </w:rPr>
        <w:drawing>
          <wp:inline distT="0" distB="0" distL="0" distR="0" wp14:anchorId="12DA723C" wp14:editId="42532315">
            <wp:extent cx="4965896" cy="2450055"/>
            <wp:effectExtent l="0" t="0" r="6350" b="7620"/>
            <wp:docPr id="2" name="Picture 2" descr="https://lh6.googleusercontent.com/THkZDQU1pkpQ7PS5kCHARHPH29MlpDV7lIUEHQOrW2qCyDABuimMUbwoCRbSUu_WYu9qlw-fvUkja3uBiWiotSgnero3eGlVBLD242Jt4j0Og5ngfGwJLN7CJKaCHoUcuEDF4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THkZDQU1pkpQ7PS5kCHARHPH29MlpDV7lIUEHQOrW2qCyDABuimMUbwoCRbSUu_WYu9qlw-fvUkja3uBiWiotSgnero3eGlVBLD242Jt4j0Og5ngfGwJLN7CJKaCHoUcuEDF4U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2369" cy="2477918"/>
                    </a:xfrm>
                    <a:prstGeom prst="rect">
                      <a:avLst/>
                    </a:prstGeom>
                    <a:noFill/>
                    <a:ln>
                      <a:noFill/>
                    </a:ln>
                  </pic:spPr>
                </pic:pic>
              </a:graphicData>
            </a:graphic>
          </wp:inline>
        </w:drawing>
      </w:r>
    </w:p>
    <w:p w14:paraId="54488CD8" w14:textId="5C52F533" w:rsidR="00336C03" w:rsidRPr="00E95589" w:rsidRDefault="007845C1" w:rsidP="000605CC">
      <w:pPr>
        <w:jc w:val="center"/>
        <w:rPr>
          <w:rFonts w:ascii="Simplified Arabic Fixed" w:hAnsi="Simplified Arabic Fixed" w:cs="Simplified Arabic Fixed"/>
          <w:b/>
          <w:u w:val="single"/>
        </w:rPr>
      </w:pPr>
      <w:r w:rsidRPr="00E95589">
        <w:rPr>
          <w:rFonts w:ascii="Simplified Arabic Fixed" w:hAnsi="Simplified Arabic Fixed" w:cs="Simplified Arabic Fixed" w:hint="cs"/>
          <w:b/>
          <w:u w:val="single"/>
        </w:rPr>
        <w:t xml:space="preserve">Initial </w:t>
      </w:r>
      <w:r w:rsidR="00336C03" w:rsidRPr="00E95589">
        <w:rPr>
          <w:rFonts w:ascii="Simplified Arabic Fixed" w:hAnsi="Simplified Arabic Fixed" w:cs="Simplified Arabic Fixed" w:hint="cs"/>
          <w:b/>
          <w:u w:val="single"/>
        </w:rPr>
        <w:t>Setup</w:t>
      </w:r>
      <w:r w:rsidRPr="00E95589">
        <w:rPr>
          <w:rFonts w:ascii="Simplified Arabic Fixed" w:hAnsi="Simplified Arabic Fixed" w:cs="Simplified Arabic Fixed" w:hint="cs"/>
          <w:b/>
          <w:u w:val="single"/>
        </w:rPr>
        <w:t xml:space="preserve"> and Use</w:t>
      </w:r>
    </w:p>
    <w:p w14:paraId="2F35CD78" w14:textId="3458398A" w:rsidR="000D1B0F" w:rsidRPr="00E95589" w:rsidRDefault="006D39BF" w:rsidP="000605CC">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Before using your new skimmer, ensure that </w:t>
      </w:r>
      <w:r w:rsidR="00D72FD9" w:rsidRPr="00E95589">
        <w:rPr>
          <w:rFonts w:ascii="Simplified Arabic Fixed" w:hAnsi="Simplified Arabic Fixed" w:cs="Simplified Arabic Fixed" w:hint="cs"/>
        </w:rPr>
        <w:t xml:space="preserve">the pump is in working condition and can pull water through the vacuum hose. Once the pump has been checked and is working properly, connect </w:t>
      </w:r>
      <w:r w:rsidR="003C2B53" w:rsidRPr="00E95589">
        <w:rPr>
          <w:rFonts w:ascii="Simplified Arabic Fixed" w:hAnsi="Simplified Arabic Fixed" w:cs="Simplified Arabic Fixed" w:hint="cs"/>
        </w:rPr>
        <w:t xml:space="preserve">the </w:t>
      </w:r>
      <w:r w:rsidR="00D72FD9" w:rsidRPr="00E95589">
        <w:rPr>
          <w:rFonts w:ascii="Simplified Arabic Fixed" w:hAnsi="Simplified Arabic Fixed" w:cs="Simplified Arabic Fixed" w:hint="cs"/>
        </w:rPr>
        <w:t xml:space="preserve">vacuum hose to the male connector on the bottom of the skimmer. The skimmer can now be placed in the pool with </w:t>
      </w:r>
      <w:r w:rsidR="003C2B53" w:rsidRPr="00E95589">
        <w:rPr>
          <w:rFonts w:ascii="Simplified Arabic Fixed" w:hAnsi="Simplified Arabic Fixed" w:cs="Simplified Arabic Fixed" w:hint="cs"/>
        </w:rPr>
        <w:t xml:space="preserve">the help of the handle and </w:t>
      </w:r>
      <w:r w:rsidR="00D72FD9" w:rsidRPr="00E95589">
        <w:rPr>
          <w:rFonts w:ascii="Simplified Arabic Fixed" w:hAnsi="Simplified Arabic Fixed" w:cs="Simplified Arabic Fixed" w:hint="cs"/>
        </w:rPr>
        <w:t xml:space="preserve">the hose on the bottom. </w:t>
      </w:r>
    </w:p>
    <w:p w14:paraId="7E50113B" w14:textId="05C2E16A" w:rsidR="000F2AD7" w:rsidRPr="00E95589" w:rsidRDefault="00D72FD9" w:rsidP="000605CC">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To ensure that the skimmer will perform to its highest potential in your pool, use the buoys on both sides of the skimmer to customize the skimmer to your pool density. Simply remove the </w:t>
      </w:r>
      <w:r w:rsidR="003C2B53" w:rsidRPr="00E95589">
        <w:rPr>
          <w:rFonts w:ascii="Simplified Arabic Fixed" w:hAnsi="Simplified Arabic Fixed" w:cs="Simplified Arabic Fixed" w:hint="cs"/>
        </w:rPr>
        <w:t xml:space="preserve">Water Adjustment Caps </w:t>
      </w:r>
      <w:r w:rsidR="007574F9" w:rsidRPr="00E95589">
        <w:rPr>
          <w:rFonts w:ascii="Simplified Arabic Fixed" w:hAnsi="Simplified Arabic Fixed" w:cs="Simplified Arabic Fixed" w:hint="cs"/>
        </w:rPr>
        <w:t xml:space="preserve">(refer to the “Assembly” section for more information) </w:t>
      </w:r>
      <w:r w:rsidRPr="00E95589">
        <w:rPr>
          <w:rFonts w:ascii="Simplified Arabic Fixed" w:hAnsi="Simplified Arabic Fixed" w:cs="Simplified Arabic Fixed" w:hint="cs"/>
        </w:rPr>
        <w:t>and fill them</w:t>
      </w:r>
      <w:r w:rsidR="002834D9" w:rsidRPr="00E95589">
        <w:rPr>
          <w:rFonts w:ascii="Simplified Arabic Fixed" w:hAnsi="Simplified Arabic Fixed" w:cs="Simplified Arabic Fixed" w:hint="cs"/>
        </w:rPr>
        <w:t xml:space="preserve"> with water</w:t>
      </w:r>
      <w:r w:rsidRPr="00E95589">
        <w:rPr>
          <w:rFonts w:ascii="Simplified Arabic Fixed" w:hAnsi="Simplified Arabic Fixed" w:cs="Simplified Arabic Fixed" w:hint="cs"/>
        </w:rPr>
        <w:t xml:space="preserve"> until the </w:t>
      </w:r>
      <w:r w:rsidR="002834D9" w:rsidRPr="00E95589">
        <w:rPr>
          <w:rFonts w:ascii="Simplified Arabic Fixed" w:hAnsi="Simplified Arabic Fixed" w:cs="Simplified Arabic Fixed" w:hint="cs"/>
        </w:rPr>
        <w:t xml:space="preserve">pool water line reaches the </w:t>
      </w:r>
      <w:r w:rsidR="003C2B53" w:rsidRPr="00E95589">
        <w:rPr>
          <w:rFonts w:ascii="Simplified Arabic Fixed" w:hAnsi="Simplified Arabic Fixed" w:cs="Simplified Arabic Fixed" w:hint="cs"/>
        </w:rPr>
        <w:t xml:space="preserve">height </w:t>
      </w:r>
      <w:r w:rsidR="002834D9" w:rsidRPr="00E95589">
        <w:rPr>
          <w:rFonts w:ascii="Simplified Arabic Fixed" w:hAnsi="Simplified Arabic Fixed" w:cs="Simplified Arabic Fixed" w:hint="cs"/>
        </w:rPr>
        <w:t xml:space="preserve">indicated on the </w:t>
      </w:r>
      <w:r w:rsidR="000D1B0F" w:rsidRPr="00E95589">
        <w:rPr>
          <w:rFonts w:ascii="Simplified Arabic Fixed" w:hAnsi="Simplified Arabic Fixed" w:cs="Simplified Arabic Fixed" w:hint="cs"/>
        </w:rPr>
        <w:t>model below</w:t>
      </w:r>
      <w:r w:rsidR="002834D9" w:rsidRPr="00E95589">
        <w:rPr>
          <w:rFonts w:ascii="Simplified Arabic Fixed" w:hAnsi="Simplified Arabic Fixed" w:cs="Simplified Arabic Fixed" w:hint="cs"/>
        </w:rPr>
        <w:t>. Then simply place the caps back on the buoys.</w:t>
      </w:r>
    </w:p>
    <w:p w14:paraId="24BDB89B" w14:textId="4C12FF59" w:rsidR="0033430C" w:rsidRPr="00E95589" w:rsidRDefault="0033430C" w:rsidP="007845C1">
      <w:pPr>
        <w:rPr>
          <w:rFonts w:ascii="Simplified Arabic Fixed" w:hAnsi="Simplified Arabic Fixed" w:cs="Simplified Arabic Fixed"/>
          <w:b/>
        </w:rPr>
      </w:pPr>
    </w:p>
    <w:p w14:paraId="0315E970" w14:textId="554D732C" w:rsidR="0033430C" w:rsidRPr="00E95589" w:rsidRDefault="000D1B0F" w:rsidP="000605CC">
      <w:pPr>
        <w:jc w:val="center"/>
        <w:rPr>
          <w:rFonts w:ascii="Simplified Arabic Fixed" w:hAnsi="Simplified Arabic Fixed" w:cs="Simplified Arabic Fixed"/>
          <w:b/>
        </w:rPr>
      </w:pPr>
      <w:r w:rsidRPr="00E95589">
        <w:rPr>
          <w:rFonts w:ascii="Simplified Arabic Fixed" w:hAnsi="Simplified Arabic Fixed" w:cs="Simplified Arabic Fixed" w:hint="cs"/>
          <w:b/>
          <w:noProof/>
        </w:rPr>
        <mc:AlternateContent>
          <mc:Choice Requires="wpg">
            <w:drawing>
              <wp:inline distT="0" distB="0" distL="0" distR="0" wp14:anchorId="1748493C" wp14:editId="6E993BEF">
                <wp:extent cx="5521518" cy="4074381"/>
                <wp:effectExtent l="76200" t="76200" r="3175" b="2540"/>
                <wp:docPr id="11" name="Group 11"/>
                <wp:cNvGraphicFramePr/>
                <a:graphic xmlns:a="http://schemas.openxmlformats.org/drawingml/2006/main">
                  <a:graphicData uri="http://schemas.microsoft.com/office/word/2010/wordprocessingGroup">
                    <wpg:wgp>
                      <wpg:cNvGrpSpPr/>
                      <wpg:grpSpPr>
                        <a:xfrm>
                          <a:off x="0" y="0"/>
                          <a:ext cx="5521518" cy="4074381"/>
                          <a:chOff x="0" y="0"/>
                          <a:chExt cx="5956202" cy="4901907"/>
                        </a:xfrm>
                      </wpg:grpSpPr>
                      <pic:pic xmlns:pic="http://schemas.openxmlformats.org/drawingml/2006/picture">
                        <pic:nvPicPr>
                          <pic:cNvPr id="5" name="Picture 5" descr="https://lh3.googleusercontent.com/ryLUxz-MJ4Zq2n1Zv0BjZzcifoLxBYxwap-lE5d5bMA6UB-_ae5ZpZyEzaNTKxulFUeNiWSByfQl8k6AXU0btRRMgoXyZ4TK6eFxIlTt-vZZoAN2UmR1S-ejWsZqsquabFsEv4HO"/>
                          <pic:cNvPicPr>
                            <a:picLocks noChangeAspect="1"/>
                          </pic:cNvPicPr>
                        </pic:nvPicPr>
                        <pic:blipFill rotWithShape="1">
                          <a:blip r:embed="rId9" cstate="print">
                            <a:extLst>
                              <a:ext uri="{28A0092B-C50C-407E-A947-70E740481C1C}">
                                <a14:useLocalDpi xmlns:a14="http://schemas.microsoft.com/office/drawing/2010/main" val="0"/>
                              </a:ext>
                            </a:extLst>
                          </a:blip>
                          <a:srcRect l="8755" t="5767"/>
                          <a:stretch/>
                        </pic:blipFill>
                        <pic:spPr bwMode="auto">
                          <a:xfrm>
                            <a:off x="915572" y="2167597"/>
                            <a:ext cx="5040630" cy="2734310"/>
                          </a:xfrm>
                          <a:prstGeom prst="rect">
                            <a:avLst/>
                          </a:prstGeom>
                          <a:noFill/>
                          <a:ln>
                            <a:noFill/>
                          </a:ln>
                          <a:effectLst>
                            <a:softEdge rad="127000"/>
                          </a:effectLst>
                          <a:extLst>
                            <a:ext uri="{53640926-AAD7-44D8-BBD7-CCE9431645EC}">
                              <a14:shadowObscured xmlns:a14="http://schemas.microsoft.com/office/drawing/2010/main"/>
                            </a:ext>
                          </a:extLst>
                        </pic:spPr>
                      </pic:pic>
                      <wps:wsp>
                        <wps:cNvPr id="6" name="Oval 6"/>
                        <wps:cNvSpPr/>
                        <wps:spPr>
                          <a:xfrm>
                            <a:off x="2988505" y="2890032"/>
                            <a:ext cx="2721398" cy="1773186"/>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https://lh3.googleusercontent.com/ryLUxz-MJ4Zq2n1Zv0BjZzcifoLxBYxwap-lE5d5bMA6UB-_ae5ZpZyEzaNTKxulFUeNiWSByfQl8k6AXU0btRRMgoXyZ4TK6eFxIlTt-vZZoAN2UmR1S-ejWsZqsquabFsEv4HO"/>
                          <pic:cNvPicPr>
                            <a:picLocks noChangeAspect="1"/>
                          </pic:cNvPicPr>
                        </pic:nvPicPr>
                        <pic:blipFill rotWithShape="1">
                          <a:blip r:embed="rId6">
                            <a:extLst>
                              <a:ext uri="{28A0092B-C50C-407E-A947-70E740481C1C}">
                                <a14:useLocalDpi xmlns:a14="http://schemas.microsoft.com/office/drawing/2010/main" val="0"/>
                              </a:ext>
                            </a:extLst>
                          </a:blip>
                          <a:srcRect l="48116" t="28433" r="5037" b="13729"/>
                          <a:stretch/>
                        </pic:blipFill>
                        <pic:spPr bwMode="auto">
                          <a:xfrm>
                            <a:off x="0" y="0"/>
                            <a:ext cx="4456430" cy="288861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s:wsp>
                        <wps:cNvPr id="9" name="Straight Connector 9"/>
                        <wps:cNvCnPr/>
                        <wps:spPr>
                          <a:xfrm flipH="1" flipV="1">
                            <a:off x="512592" y="2376561"/>
                            <a:ext cx="2716904" cy="190492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H="1" flipV="1">
                            <a:off x="4317902" y="920555"/>
                            <a:ext cx="1265219" cy="2448023"/>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641C78" id="Group 11" o:spid="_x0000_s1026" style="width:434.75pt;height:320.8pt;mso-position-horizontal-relative:char;mso-position-vertical-relative:line" coordsize="59562,49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https://lh3.googleusercontent.com/ryLUxz-MJ4Zq2n1Zv0BjZzcifoLxBYxwap-lE5d5bMA6UB-_ae5ZpZyEzaNTKxulFUeNiWSByfQl8k6AXU0btRRMgoXyZ4TK6eFxIlTt-vZZoAN2UmR1S-ejWsZqsquabFsEv4HO" style="position:absolute;left:9155;top:21675;width:50407;height:27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">
                  <v:imagedata r:id="rId10" o:title="ryLUxz-MJ4Zq2n1Zv0BjZzcifoLxBYxwap-lE5d5bMA6UB-_ae5ZpZyEzaNTKxulFUeNiWSByfQl8k6AXU0btRRMgoXyZ4TK6eFxIlTt-vZZoAN2UmR1S-ejWsZqsquabFsEv4HO" croptop="3779f" cropleft="5738f"/>
                </v:shape>
                <v:oval id="Oval 6" o:spid="_x0000_s1028" style="position:absolute;left:29885;top:28900;width:27214;height:17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" filled="f" strokecolor="black [3213]" strokeweight="4.5pt">
                  <v:stroke joinstyle="miter"/>
                </v:oval>
                <v:shape id="Picture 4" o:spid="_x0000_s1029" type="#_x0000_t75" alt="https://lh3.googleusercontent.com/ryLUxz-MJ4Zq2n1Zv0BjZzcifoLxBYxwap-lE5d5bMA6UB-_ae5ZpZyEzaNTKxulFUeNiWSByfQl8k6AXU0btRRMgoXyZ4TK6eFxIlTt-vZZoAN2UmR1S-ejWsZqsquabFsEv4HO" style="position:absolute;width:44564;height:28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" stroked="t" strokecolor="#333" strokeweight="5pt">
                  <v:stroke endcap="round"/>
                  <v:imagedata r:id="rId11" o:title="ryLUxz-MJ4Zq2n1Zv0BjZzcifoLxBYxwap-lE5d5bMA6UB-_ae5ZpZyEzaNTKxulFUeNiWSByfQl8k6AXU0btRRMgoXyZ4TK6eFxIlTt-vZZoAN2UmR1S-ejWsZqsquabFsEv4HO" croptop="18634f" cropbottom="8997f" cropleft="31533f" cropright="3301f"/>
                  <v:shadow on="t" type="perspective" color="black" opacity="14417f" origin=",.5" offset="0,23pt" matrix="-52429f,,,-11796f"/>
                  <v:path arrowok="t"/>
                </v:shape>
                <v:line id="Straight Connector 9" o:spid="_x0000_s1030" style="position:absolute;flip:x y;visibility:visible;mso-wrap-style:square" from="5125,23765" to="32294,4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" strokecolor="black [3213]" strokeweight="4.5pt">
                  <v:stroke joinstyle="miter"/>
                </v:line>
                <v:line id="Straight Connector 10" o:spid="_x0000_s1031" style="position:absolute;flip:x y;visibility:visible;mso-wrap-style:square" from="43179,9205" to="55831,3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" strokecolor="black [3213]" strokeweight="4.5pt">
                  <v:stroke joinstyle="miter"/>
                </v:line>
                <w10:anchorlock/>
              </v:group>
            </w:pict>
          </mc:Fallback>
        </mc:AlternateContent>
      </w:r>
    </w:p>
    <w:p w14:paraId="277FAFC6" w14:textId="77777777" w:rsidR="007845C1" w:rsidRPr="00E95589" w:rsidRDefault="007845C1" w:rsidP="007845C1">
      <w:pPr>
        <w:jc w:val="center"/>
        <w:rPr>
          <w:rFonts w:ascii="Simplified Arabic Fixed" w:hAnsi="Simplified Arabic Fixed" w:cs="Simplified Arabic Fixed"/>
        </w:rPr>
      </w:pPr>
    </w:p>
    <w:p w14:paraId="2E66142B" w14:textId="1D209468" w:rsidR="007548FB" w:rsidRPr="00E95589" w:rsidRDefault="007845C1" w:rsidP="007548FB">
      <w:pPr>
        <w:jc w:val="center"/>
        <w:rPr>
          <w:rFonts w:ascii="Simplified Arabic Fixed" w:hAnsi="Simplified Arabic Fixed" w:cs="Simplified Arabic Fixed"/>
        </w:rPr>
      </w:pPr>
      <w:r w:rsidRPr="00E95589">
        <w:rPr>
          <w:rFonts w:ascii="Simplified Arabic Fixed" w:hAnsi="Simplified Arabic Fixed" w:cs="Simplified Arabic Fixed" w:hint="cs"/>
        </w:rPr>
        <w:t>After ensuring the buoys are adequately filled and the correct water height has been reached, your Amazing Skimmer™ is ready to use! Simply connect the vacuum hose to the male connector found on the bottom of the skimmer, place the skimmer in the pool, and turn on the pump! With Awesome Pool’s</w:t>
      </w:r>
      <w:r w:rsidRPr="00E95589">
        <w:rPr>
          <w:rFonts w:ascii="Simplified Arabic Fixed" w:hAnsi="Simplified Arabic Fixed" w:cs="Simplified Arabic Fixed" w:hint="cs"/>
          <w:vertAlign w:val="superscript"/>
        </w:rPr>
        <w:t>©</w:t>
      </w:r>
      <w:r w:rsidRPr="00E95589">
        <w:rPr>
          <w:rFonts w:ascii="Simplified Arabic Fixed" w:hAnsi="Simplified Arabic Fixed" w:cs="Simplified Arabic Fixed" w:hint="cs"/>
        </w:rPr>
        <w:t xml:space="preserve"> </w:t>
      </w:r>
      <w:r w:rsidR="007548FB" w:rsidRPr="00E95589">
        <w:rPr>
          <w:rFonts w:ascii="Simplified Arabic Fixed" w:hAnsi="Simplified Arabic Fixed" w:cs="Simplified Arabic Fixed" w:hint="cs"/>
        </w:rPr>
        <w:t xml:space="preserve">advanced </w:t>
      </w:r>
      <w:r w:rsidRPr="00E95589">
        <w:rPr>
          <w:rFonts w:ascii="Simplified Arabic Fixed" w:hAnsi="Simplified Arabic Fixed" w:cs="Simplified Arabic Fixed" w:hint="cs"/>
        </w:rPr>
        <w:t xml:space="preserve">technology, </w:t>
      </w:r>
      <w:r w:rsidR="007548FB" w:rsidRPr="00E95589">
        <w:rPr>
          <w:rFonts w:ascii="Simplified Arabic Fixed" w:hAnsi="Simplified Arabic Fixed" w:cs="Simplified Arabic Fixed" w:hint="cs"/>
        </w:rPr>
        <w:t xml:space="preserve">you can sit back and relax as </w:t>
      </w:r>
      <w:r w:rsidRPr="00E95589">
        <w:rPr>
          <w:rFonts w:ascii="Simplified Arabic Fixed" w:hAnsi="Simplified Arabic Fixed" w:cs="Simplified Arabic Fixed" w:hint="cs"/>
        </w:rPr>
        <w:t>the Amazing Skimmer™ will move throughout your pool</w:t>
      </w:r>
      <w:r w:rsidR="007548FB" w:rsidRPr="00E95589">
        <w:rPr>
          <w:rFonts w:ascii="Simplified Arabic Fixed" w:hAnsi="Simplified Arabic Fixed" w:cs="Simplified Arabic Fixed" w:hint="cs"/>
        </w:rPr>
        <w:t>!</w:t>
      </w:r>
      <w:r w:rsidR="007548FB" w:rsidRPr="00E95589">
        <w:rPr>
          <w:rFonts w:ascii="Simplified Arabic Fixed" w:hAnsi="Simplified Arabic Fixed" w:cs="Simplified Arabic Fixed" w:hint="cs"/>
        </w:rPr>
        <w:br w:type="page"/>
      </w:r>
    </w:p>
    <w:p w14:paraId="2DAEBA6D" w14:textId="721518D2" w:rsidR="000F5B36" w:rsidRPr="00E95589" w:rsidRDefault="000F5B36" w:rsidP="007548FB">
      <w:pPr>
        <w:jc w:val="center"/>
        <w:rPr>
          <w:rFonts w:ascii="Simplified Arabic Fixed" w:hAnsi="Simplified Arabic Fixed" w:cs="Simplified Arabic Fixed"/>
        </w:rPr>
      </w:pPr>
      <w:r w:rsidRPr="00E95589">
        <w:rPr>
          <w:rFonts w:ascii="Simplified Arabic Fixed" w:hAnsi="Simplified Arabic Fixed" w:cs="Simplified Arabic Fixed" w:hint="cs"/>
          <w:b/>
          <w:u w:val="single"/>
        </w:rPr>
        <w:t>Maintenance</w:t>
      </w:r>
    </w:p>
    <w:p w14:paraId="2A5CDC76" w14:textId="57608A83" w:rsidR="00336C03" w:rsidRPr="00E95589" w:rsidRDefault="00336C03" w:rsidP="000605CC">
      <w:pPr>
        <w:jc w:val="center"/>
        <w:rPr>
          <w:rFonts w:ascii="Simplified Arabic Fixed" w:hAnsi="Simplified Arabic Fixed" w:cs="Simplified Arabic Fixed"/>
          <w:b/>
        </w:rPr>
      </w:pPr>
      <w:r w:rsidRPr="00E95589">
        <w:rPr>
          <w:rFonts w:ascii="Simplified Arabic Fixed" w:hAnsi="Simplified Arabic Fixed" w:cs="Simplified Arabic Fixed" w:hint="cs"/>
          <w:b/>
        </w:rPr>
        <w:t>Emptying skimmer</w:t>
      </w:r>
    </w:p>
    <w:p w14:paraId="478260B3" w14:textId="1F2136A0" w:rsidR="000F2AD7" w:rsidRPr="00E95589" w:rsidRDefault="000F2AD7" w:rsidP="000605CC">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The skimmer will need to be </w:t>
      </w:r>
      <w:r w:rsidR="007914A7" w:rsidRPr="00E95589">
        <w:rPr>
          <w:rFonts w:ascii="Simplified Arabic Fixed" w:hAnsi="Simplified Arabic Fixed" w:cs="Simplified Arabic Fixed" w:hint="cs"/>
        </w:rPr>
        <w:t xml:space="preserve">frequently </w:t>
      </w:r>
      <w:r w:rsidRPr="00E95589">
        <w:rPr>
          <w:rFonts w:ascii="Simplified Arabic Fixed" w:hAnsi="Simplified Arabic Fixed" w:cs="Simplified Arabic Fixed" w:hint="cs"/>
        </w:rPr>
        <w:t>emptied</w:t>
      </w:r>
      <w:r w:rsidR="007914A7" w:rsidRPr="00E95589">
        <w:rPr>
          <w:rFonts w:ascii="Simplified Arabic Fixed" w:hAnsi="Simplified Arabic Fixed" w:cs="Simplified Arabic Fixed" w:hint="cs"/>
        </w:rPr>
        <w:t xml:space="preserve">, as the more debris it collects, the weaker the vacuum pull will be. </w:t>
      </w:r>
      <w:r w:rsidRPr="00E95589">
        <w:rPr>
          <w:rFonts w:ascii="Simplified Arabic Fixed" w:hAnsi="Simplified Arabic Fixed" w:cs="Simplified Arabic Fixed" w:hint="cs"/>
        </w:rPr>
        <w:t xml:space="preserve">The frequency of this necessity will depend on factors such as the cleanliness and size of your pool, the power of your pump, and </w:t>
      </w:r>
      <w:r w:rsidR="007914A7" w:rsidRPr="00E95589">
        <w:rPr>
          <w:rFonts w:ascii="Simplified Arabic Fixed" w:hAnsi="Simplified Arabic Fixed" w:cs="Simplified Arabic Fixed" w:hint="cs"/>
        </w:rPr>
        <w:t xml:space="preserve">other </w:t>
      </w:r>
      <w:r w:rsidRPr="00E95589">
        <w:rPr>
          <w:rFonts w:ascii="Simplified Arabic Fixed" w:hAnsi="Simplified Arabic Fixed" w:cs="Simplified Arabic Fixed" w:hint="cs"/>
        </w:rPr>
        <w:t xml:space="preserve">related factors. However, </w:t>
      </w:r>
      <w:r w:rsidR="007914A7" w:rsidRPr="00E95589">
        <w:rPr>
          <w:rFonts w:ascii="Simplified Arabic Fixed" w:hAnsi="Simplified Arabic Fixed" w:cs="Simplified Arabic Fixed" w:hint="cs"/>
        </w:rPr>
        <w:t>Awesome Pools</w:t>
      </w:r>
      <w:r w:rsidR="007914A7" w:rsidRPr="00E95589">
        <w:rPr>
          <w:rFonts w:ascii="Simplified Arabic Fixed" w:hAnsi="Simplified Arabic Fixed" w:cs="Simplified Arabic Fixed" w:hint="cs"/>
          <w:vertAlign w:val="superscript"/>
        </w:rPr>
        <w:t>©</w:t>
      </w:r>
      <w:r w:rsidR="007914A7" w:rsidRPr="00E95589">
        <w:rPr>
          <w:rFonts w:ascii="Simplified Arabic Fixed" w:hAnsi="Simplified Arabic Fixed" w:cs="Simplified Arabic Fixed" w:hint="cs"/>
        </w:rPr>
        <w:t xml:space="preserve"> recommends </w:t>
      </w:r>
      <w:r w:rsidRPr="00E95589">
        <w:rPr>
          <w:rFonts w:ascii="Simplified Arabic Fixed" w:hAnsi="Simplified Arabic Fixed" w:cs="Simplified Arabic Fixed" w:hint="cs"/>
        </w:rPr>
        <w:t>cleaning your skimmer once a day to ensure the product maintains peak performance.</w:t>
      </w:r>
    </w:p>
    <w:p w14:paraId="58394C93" w14:textId="77777777" w:rsidR="007914A7" w:rsidRPr="00E95589" w:rsidRDefault="007914A7" w:rsidP="000605CC">
      <w:pPr>
        <w:jc w:val="center"/>
        <w:rPr>
          <w:rFonts w:ascii="Simplified Arabic Fixed" w:hAnsi="Simplified Arabic Fixed" w:cs="Simplified Arabic Fixed"/>
        </w:rPr>
      </w:pPr>
    </w:p>
    <w:p w14:paraId="11E8A0B3" w14:textId="215A454C" w:rsidR="007914A7" w:rsidRPr="00E95589" w:rsidRDefault="007914A7" w:rsidP="000605CC">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NOTE: </w:t>
      </w:r>
      <w:r w:rsidR="000D1B0F" w:rsidRPr="00E95589">
        <w:rPr>
          <w:rFonts w:ascii="Simplified Arabic Fixed" w:hAnsi="Simplified Arabic Fixed" w:cs="Simplified Arabic Fixed" w:hint="cs"/>
        </w:rPr>
        <w:t>The Amazing Skimmer™ can be left in the water or taken out</w:t>
      </w:r>
      <w:r w:rsidR="003804A4" w:rsidRPr="00E95589">
        <w:rPr>
          <w:rFonts w:ascii="Simplified Arabic Fixed" w:hAnsi="Simplified Arabic Fixed" w:cs="Simplified Arabic Fixed" w:hint="cs"/>
        </w:rPr>
        <w:t xml:space="preserve"> during </w:t>
      </w:r>
      <w:r w:rsidRPr="00E95589">
        <w:rPr>
          <w:rFonts w:ascii="Simplified Arabic Fixed" w:hAnsi="Simplified Arabic Fixed" w:cs="Simplified Arabic Fixed" w:hint="cs"/>
        </w:rPr>
        <w:t xml:space="preserve">the following </w:t>
      </w:r>
      <w:r w:rsidR="003804A4" w:rsidRPr="00E95589">
        <w:rPr>
          <w:rFonts w:ascii="Simplified Arabic Fixed" w:hAnsi="Simplified Arabic Fixed" w:cs="Simplified Arabic Fixed" w:hint="cs"/>
        </w:rPr>
        <w:t>section.</w:t>
      </w:r>
      <w:r w:rsidR="000D1B0F" w:rsidRPr="00E95589">
        <w:rPr>
          <w:rFonts w:ascii="Simplified Arabic Fixed" w:hAnsi="Simplified Arabic Fixed" w:cs="Simplified Arabic Fixed" w:hint="cs"/>
        </w:rPr>
        <w:t xml:space="preserve"> </w:t>
      </w:r>
    </w:p>
    <w:p w14:paraId="6FC497F4" w14:textId="43D2860A" w:rsidR="00F46D88" w:rsidRPr="00E95589" w:rsidRDefault="00F46D88" w:rsidP="000605CC">
      <w:pPr>
        <w:jc w:val="center"/>
        <w:rPr>
          <w:rFonts w:ascii="Simplified Arabic Fixed" w:hAnsi="Simplified Arabic Fixed" w:cs="Simplified Arabic Fixed"/>
        </w:rPr>
      </w:pPr>
      <w:r w:rsidRPr="00E95589">
        <w:rPr>
          <w:rFonts w:ascii="Simplified Arabic Fixed" w:hAnsi="Simplified Arabic Fixed" w:cs="Simplified Arabic Fixed" w:hint="cs"/>
        </w:rPr>
        <w:t>To empty your skimmer, simply grab the handle placed on top of the skimmer</w:t>
      </w:r>
      <w:r w:rsidR="007574F9" w:rsidRPr="00E95589">
        <w:rPr>
          <w:rFonts w:ascii="Simplified Arabic Fixed" w:hAnsi="Simplified Arabic Fixed" w:cs="Simplified Arabic Fixed" w:hint="cs"/>
        </w:rPr>
        <w:t xml:space="preserve"> unit</w:t>
      </w:r>
      <w:r w:rsidRPr="00E95589">
        <w:rPr>
          <w:rFonts w:ascii="Simplified Arabic Fixed" w:hAnsi="Simplified Arabic Fixed" w:cs="Simplified Arabic Fixed" w:hint="cs"/>
        </w:rPr>
        <w:t xml:space="preserve"> and pull </w:t>
      </w:r>
      <w:r w:rsidR="003804A4" w:rsidRPr="00E95589">
        <w:rPr>
          <w:rFonts w:ascii="Simplified Arabic Fixed" w:hAnsi="Simplified Arabic Fixed" w:cs="Simplified Arabic Fixed" w:hint="cs"/>
        </w:rPr>
        <w:t xml:space="preserve">directly </w:t>
      </w:r>
      <w:r w:rsidRPr="00E95589">
        <w:rPr>
          <w:rFonts w:ascii="Simplified Arabic Fixed" w:hAnsi="Simplified Arabic Fixed" w:cs="Simplified Arabic Fixed" w:hint="cs"/>
        </w:rPr>
        <w:t xml:space="preserve">upward. This will detach the </w:t>
      </w:r>
      <w:r w:rsidR="007574F9" w:rsidRPr="00E95589">
        <w:rPr>
          <w:rFonts w:ascii="Simplified Arabic Fixed" w:hAnsi="Simplified Arabic Fixed" w:cs="Simplified Arabic Fixed" w:hint="cs"/>
        </w:rPr>
        <w:t>Removeable Tray (refer to the “Assembly” section for more information)</w:t>
      </w:r>
      <w:r w:rsidRPr="00E95589">
        <w:rPr>
          <w:rFonts w:ascii="Simplified Arabic Fixed" w:hAnsi="Simplified Arabic Fixed" w:cs="Simplified Arabic Fixed" w:hint="cs"/>
        </w:rPr>
        <w:t>. The</w:t>
      </w:r>
      <w:r w:rsidR="007914A7" w:rsidRPr="00E95589">
        <w:rPr>
          <w:rFonts w:ascii="Simplified Arabic Fixed" w:hAnsi="Simplified Arabic Fixed" w:cs="Simplified Arabic Fixed" w:hint="cs"/>
        </w:rPr>
        <w:t>re are many ways the tray can be cleaned, but Awesome Pools</w:t>
      </w:r>
      <w:r w:rsidR="007914A7" w:rsidRPr="00E95589">
        <w:rPr>
          <w:rFonts w:ascii="Simplified Arabic Fixed" w:hAnsi="Simplified Arabic Fixed" w:cs="Simplified Arabic Fixed" w:hint="cs"/>
          <w:vertAlign w:val="superscript"/>
        </w:rPr>
        <w:t>©</w:t>
      </w:r>
      <w:r w:rsidR="007914A7" w:rsidRPr="00E95589">
        <w:rPr>
          <w:rFonts w:ascii="Simplified Arabic Fixed" w:hAnsi="Simplified Arabic Fixed" w:cs="Simplified Arabic Fixed" w:hint="cs"/>
        </w:rPr>
        <w:t xml:space="preserve"> recommends several ways</w:t>
      </w:r>
      <w:r w:rsidR="007574F9" w:rsidRPr="00E95589">
        <w:rPr>
          <w:rFonts w:ascii="Simplified Arabic Fixed" w:hAnsi="Simplified Arabic Fixed" w:cs="Simplified Arabic Fixed" w:hint="cs"/>
        </w:rPr>
        <w:t>:</w:t>
      </w:r>
      <w:r w:rsidR="007914A7" w:rsidRPr="00E95589">
        <w:rPr>
          <w:rFonts w:ascii="Simplified Arabic Fixed" w:hAnsi="Simplified Arabic Fixed" w:cs="Simplified Arabic Fixed" w:hint="cs"/>
        </w:rPr>
        <w:t xml:space="preserve"> 1) Take a cloth and, reaching in from the front, start at the back and </w:t>
      </w:r>
      <w:r w:rsidRPr="00E95589">
        <w:rPr>
          <w:rFonts w:ascii="Simplified Arabic Fixed" w:hAnsi="Simplified Arabic Fixed" w:cs="Simplified Arabic Fixed" w:hint="cs"/>
        </w:rPr>
        <w:t>wipe</w:t>
      </w:r>
      <w:r w:rsidR="007914A7" w:rsidRPr="00E95589">
        <w:rPr>
          <w:rFonts w:ascii="Simplified Arabic Fixed" w:hAnsi="Simplified Arabic Fixed" w:cs="Simplified Arabic Fixed" w:hint="cs"/>
        </w:rPr>
        <w:t xml:space="preserve"> the debris out the front of the </w:t>
      </w:r>
      <w:r w:rsidR="007574F9" w:rsidRPr="00E95589">
        <w:rPr>
          <w:rFonts w:ascii="Simplified Arabic Fixed" w:hAnsi="Simplified Arabic Fixed" w:cs="Simplified Arabic Fixed" w:hint="cs"/>
        </w:rPr>
        <w:t xml:space="preserve">tray, 2) Take a hose and spray the tray from the back, washing the debris out the front of the tray, or 3) Tilting the tray so the front is facing the ground, gently shake the tray, allowing the debris to fall out the front of the tray and into a garbage container. </w:t>
      </w:r>
      <w:r w:rsidRPr="00E95589">
        <w:rPr>
          <w:rFonts w:ascii="Simplified Arabic Fixed" w:hAnsi="Simplified Arabic Fixed" w:cs="Simplified Arabic Fixed" w:hint="cs"/>
        </w:rPr>
        <w:t xml:space="preserve">After the tray has been cleaned, </w:t>
      </w:r>
      <w:r w:rsidR="007574F9" w:rsidRPr="00E95589">
        <w:rPr>
          <w:rFonts w:ascii="Simplified Arabic Fixed" w:hAnsi="Simplified Arabic Fixed" w:cs="Simplified Arabic Fixed" w:hint="cs"/>
        </w:rPr>
        <w:t>the tray can be held by the handle and pushed vertically down until it is securely fitted in the Skimmer Body</w:t>
      </w:r>
      <w:r w:rsidRPr="00E95589">
        <w:rPr>
          <w:rFonts w:ascii="Simplified Arabic Fixed" w:hAnsi="Simplified Arabic Fixed" w:cs="Simplified Arabic Fixed" w:hint="cs"/>
        </w:rPr>
        <w:t xml:space="preserve">. </w:t>
      </w:r>
    </w:p>
    <w:p w14:paraId="1440365C" w14:textId="77777777" w:rsidR="000D1B0F" w:rsidRPr="00E95589" w:rsidRDefault="000D1B0F" w:rsidP="000605CC">
      <w:pPr>
        <w:jc w:val="center"/>
        <w:rPr>
          <w:rFonts w:ascii="Simplified Arabic Fixed" w:hAnsi="Simplified Arabic Fixed" w:cs="Simplified Arabic Fixed"/>
        </w:rPr>
      </w:pPr>
    </w:p>
    <w:p w14:paraId="3BCB453E" w14:textId="2FB1718A" w:rsidR="000F5B36" w:rsidRPr="00CE00D6" w:rsidRDefault="000D1B0F" w:rsidP="00CE00D6">
      <w:pPr>
        <w:jc w:val="center"/>
        <w:rPr>
          <w:rFonts w:ascii="Simplified Arabic Fixed" w:hAnsi="Simplified Arabic Fixed" w:cs="Simplified Arabic Fixed"/>
        </w:rPr>
      </w:pPr>
      <w:r w:rsidRPr="00E95589">
        <w:rPr>
          <w:rFonts w:ascii="Simplified Arabic Fixed" w:hAnsi="Simplified Arabic Fixed" w:cs="Simplified Arabic Fixed" w:hint="cs"/>
          <w:noProof/>
          <w:color w:val="000000"/>
        </w:rPr>
        <w:drawing>
          <wp:inline distT="0" distB="0" distL="0" distR="0" wp14:anchorId="0ECEC218" wp14:editId="7D0F20E9">
            <wp:extent cx="5901267" cy="3205347"/>
            <wp:effectExtent l="0" t="0" r="4445" b="0"/>
            <wp:docPr id="12" name="Picture 12" descr="https://lh6.googleusercontent.com/U4PIOWxG8AEXqcB2dwnpFKoVLrPspLG31Dg7orwrelVcr2luWPbmkiuhyNEgrG-Z5mhkpkWzf_-36wlgQufAn1fCEib7Z4cjeZKiF9RFLKSgZqoOzNlH6s9QncoTJXvjAkXK3l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U4PIOWxG8AEXqcB2dwnpFKoVLrPspLG31Dg7orwrelVcr2luWPbmkiuhyNEgrG-Z5mhkpkWzf_-36wlgQufAn1fCEib7Z4cjeZKiF9RFLKSgZqoOzNlH6s9QncoTJXvjAkXK3ln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5867" cy="3229572"/>
                    </a:xfrm>
                    <a:prstGeom prst="rect">
                      <a:avLst/>
                    </a:prstGeom>
                    <a:noFill/>
                    <a:ln>
                      <a:noFill/>
                    </a:ln>
                  </pic:spPr>
                </pic:pic>
              </a:graphicData>
            </a:graphic>
          </wp:inline>
        </w:drawing>
      </w:r>
    </w:p>
    <w:p w14:paraId="637E4525" w14:textId="565FFF20" w:rsidR="00336C03" w:rsidRPr="00E95589" w:rsidRDefault="00336C03" w:rsidP="000605CC">
      <w:pPr>
        <w:jc w:val="center"/>
        <w:rPr>
          <w:rFonts w:ascii="Simplified Arabic Fixed" w:hAnsi="Simplified Arabic Fixed" w:cs="Simplified Arabic Fixed"/>
          <w:b/>
        </w:rPr>
      </w:pPr>
      <w:r w:rsidRPr="00E95589">
        <w:rPr>
          <w:rFonts w:ascii="Simplified Arabic Fixed" w:hAnsi="Simplified Arabic Fixed" w:cs="Simplified Arabic Fixed" w:hint="cs"/>
          <w:b/>
        </w:rPr>
        <w:t>Replacing chlorine tablets</w:t>
      </w:r>
    </w:p>
    <w:p w14:paraId="7E2F89AF" w14:textId="77777777" w:rsidR="006C3BBE" w:rsidRPr="00E95589" w:rsidRDefault="006C3BBE" w:rsidP="000605CC">
      <w:pPr>
        <w:jc w:val="center"/>
        <w:rPr>
          <w:rFonts w:ascii="Simplified Arabic Fixed" w:hAnsi="Simplified Arabic Fixed" w:cs="Simplified Arabic Fixed"/>
        </w:rPr>
      </w:pPr>
      <w:r w:rsidRPr="00E95589">
        <w:rPr>
          <w:rFonts w:ascii="Simplified Arabic Fixed" w:hAnsi="Simplified Arabic Fixed" w:cs="Simplified Arabic Fixed" w:hint="cs"/>
        </w:rPr>
        <w:t>IF YOUR POOL DOES NOT USE CHLORINE, PLEASE DISREGARD THIS SECTION.</w:t>
      </w:r>
    </w:p>
    <w:p w14:paraId="27181BFE" w14:textId="77777777" w:rsidR="00FA16CA" w:rsidRPr="00E95589" w:rsidRDefault="006C3BBE" w:rsidP="00FA16CA">
      <w:pPr>
        <w:jc w:val="center"/>
        <w:rPr>
          <w:rFonts w:ascii="Simplified Arabic Fixed" w:hAnsi="Simplified Arabic Fixed" w:cs="Simplified Arabic Fixed"/>
        </w:rPr>
      </w:pPr>
      <w:r w:rsidRPr="00E95589">
        <w:rPr>
          <w:rFonts w:ascii="Simplified Arabic Fixed" w:hAnsi="Simplified Arabic Fixed" w:cs="Simplified Arabic Fixed" w:hint="cs"/>
        </w:rPr>
        <w:t>T</w:t>
      </w:r>
      <w:r w:rsidR="00F46D88" w:rsidRPr="00E95589">
        <w:rPr>
          <w:rFonts w:ascii="Simplified Arabic Fixed" w:hAnsi="Simplified Arabic Fixed" w:cs="Simplified Arabic Fixed" w:hint="cs"/>
        </w:rPr>
        <w:t xml:space="preserve">he </w:t>
      </w:r>
      <w:r w:rsidR="003804A4" w:rsidRPr="00E95589">
        <w:rPr>
          <w:rFonts w:ascii="Simplified Arabic Fixed" w:hAnsi="Simplified Arabic Fixed" w:cs="Simplified Arabic Fixed" w:hint="cs"/>
        </w:rPr>
        <w:t xml:space="preserve">Amazing Skimmer™ </w:t>
      </w:r>
      <w:r w:rsidRPr="00E95589">
        <w:rPr>
          <w:rFonts w:ascii="Simplified Arabic Fixed" w:hAnsi="Simplified Arabic Fixed" w:cs="Simplified Arabic Fixed" w:hint="cs"/>
        </w:rPr>
        <w:t xml:space="preserve">comes with the option to chlorinate your pool with the skimmer as well. </w:t>
      </w:r>
      <w:r w:rsidR="00FA16CA" w:rsidRPr="00E95589">
        <w:rPr>
          <w:rFonts w:ascii="Simplified Arabic Fixed" w:hAnsi="Simplified Arabic Fixed" w:cs="Simplified Arabic Fixed" w:hint="cs"/>
        </w:rPr>
        <w:t xml:space="preserve">Placing chlorine tablets in the skimmer is beneficial if you are looking to chlorinate the pool quickly. </w:t>
      </w:r>
    </w:p>
    <w:p w14:paraId="4864C91E" w14:textId="463F70FD" w:rsidR="00FA16CA" w:rsidRPr="00E95589" w:rsidRDefault="00FA16CA" w:rsidP="00FA16CA">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Make sure to wear protective rubber gloves while replacing the chlorine tablets, as the chlorine has chemicals that can be harmful if in contact with the skin. </w:t>
      </w:r>
      <w:r w:rsidR="006C3BBE" w:rsidRPr="00E95589">
        <w:rPr>
          <w:rFonts w:ascii="Simplified Arabic Fixed" w:hAnsi="Simplified Arabic Fixed" w:cs="Simplified Arabic Fixed" w:hint="cs"/>
        </w:rPr>
        <w:t xml:space="preserve">To place chlorine tablets in the skimmer, simply remove the debris tray </w:t>
      </w:r>
      <w:r w:rsidRPr="00E95589">
        <w:rPr>
          <w:rFonts w:ascii="Simplified Arabic Fixed" w:hAnsi="Simplified Arabic Fixed" w:cs="Simplified Arabic Fixed" w:hint="cs"/>
        </w:rPr>
        <w:t xml:space="preserve">(refer to the </w:t>
      </w:r>
      <w:r w:rsidR="006C3BBE" w:rsidRPr="00E95589">
        <w:rPr>
          <w:rFonts w:ascii="Simplified Arabic Fixed" w:hAnsi="Simplified Arabic Fixed" w:cs="Simplified Arabic Fixed" w:hint="cs"/>
        </w:rPr>
        <w:t>“Emptying Skimmer” section</w:t>
      </w:r>
      <w:r w:rsidRPr="00E95589">
        <w:rPr>
          <w:rFonts w:ascii="Simplified Arabic Fixed" w:hAnsi="Simplified Arabic Fixed" w:cs="Simplified Arabic Fixed" w:hint="cs"/>
        </w:rPr>
        <w:t xml:space="preserve"> </w:t>
      </w:r>
      <w:r w:rsidR="002359CD" w:rsidRPr="00E95589">
        <w:rPr>
          <w:rFonts w:ascii="Simplified Arabic Fixed" w:hAnsi="Simplified Arabic Fixed" w:cs="Simplified Arabic Fixed" w:hint="cs"/>
        </w:rPr>
        <w:t xml:space="preserve">under “Maintenance” </w:t>
      </w:r>
      <w:r w:rsidRPr="00E95589">
        <w:rPr>
          <w:rFonts w:ascii="Simplified Arabic Fixed" w:hAnsi="Simplified Arabic Fixed" w:cs="Simplified Arabic Fixed" w:hint="cs"/>
        </w:rPr>
        <w:t>for more information)</w:t>
      </w:r>
      <w:r w:rsidR="006C3BBE" w:rsidRPr="00E95589">
        <w:rPr>
          <w:rFonts w:ascii="Simplified Arabic Fixed" w:hAnsi="Simplified Arabic Fixed" w:cs="Simplified Arabic Fixed" w:hint="cs"/>
        </w:rPr>
        <w:t>. Underneath the tray are four (4) locations were chlorine tablets can be placed</w:t>
      </w:r>
      <w:r w:rsidRPr="00E95589">
        <w:rPr>
          <w:rFonts w:ascii="Simplified Arabic Fixed" w:hAnsi="Simplified Arabic Fixed" w:cs="Simplified Arabic Fixed" w:hint="cs"/>
        </w:rPr>
        <w:t xml:space="preserve">. Only replace the tablets if the chlorine tablets have fully dissolved, as the </w:t>
      </w:r>
      <w:r w:rsidR="007C3CC8" w:rsidRPr="00E95589">
        <w:rPr>
          <w:rFonts w:ascii="Simplified Arabic Fixed" w:hAnsi="Simplified Arabic Fixed" w:cs="Simplified Arabic Fixed" w:hint="cs"/>
        </w:rPr>
        <w:t xml:space="preserve">Amazing Skimmer™ allows only enough room for one (1) chlorine tablet in each slot. </w:t>
      </w:r>
    </w:p>
    <w:p w14:paraId="2BDC49B5" w14:textId="77777777" w:rsidR="000D1B0F" w:rsidRPr="00E95589" w:rsidRDefault="000D1B0F" w:rsidP="000605CC">
      <w:pPr>
        <w:jc w:val="center"/>
        <w:rPr>
          <w:rFonts w:ascii="Simplified Arabic Fixed" w:hAnsi="Simplified Arabic Fixed" w:cs="Simplified Arabic Fixed"/>
        </w:rPr>
      </w:pPr>
    </w:p>
    <w:p w14:paraId="7CA3C286" w14:textId="305BA529" w:rsidR="000D1B0F" w:rsidRPr="00E95589" w:rsidRDefault="000D1B0F" w:rsidP="000605CC">
      <w:pPr>
        <w:jc w:val="center"/>
        <w:rPr>
          <w:rFonts w:ascii="Simplified Arabic Fixed" w:hAnsi="Simplified Arabic Fixed" w:cs="Simplified Arabic Fixed"/>
        </w:rPr>
      </w:pPr>
      <w:r w:rsidRPr="00E95589">
        <w:rPr>
          <w:rFonts w:ascii="Simplified Arabic Fixed" w:hAnsi="Simplified Arabic Fixed" w:cs="Simplified Arabic Fixed" w:hint="cs"/>
          <w:noProof/>
          <w:color w:val="000000"/>
        </w:rPr>
        <w:drawing>
          <wp:inline distT="0" distB="0" distL="0" distR="0" wp14:anchorId="3D5202DD" wp14:editId="3CE04333">
            <wp:extent cx="5470498" cy="4182361"/>
            <wp:effectExtent l="0" t="0" r="0" b="8890"/>
            <wp:docPr id="13" name="Picture 13" descr="https://lh6.googleusercontent.com/d8uFyBaq7LGTGIPlThoTmGWQoEGHyi2NHZBqInWviQkYPbq2mlIB4OXC_Rt6I6KW3kCTGc1YpPF36WLSpdH2SUSenurX0NF8MDxC2KGUJ7B5NfNkp-_5rpNi7FB2e0vnQ98DN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d8uFyBaq7LGTGIPlThoTmGWQoEGHyi2NHZBqInWviQkYPbq2mlIB4OXC_Rt6I6KW3kCTGc1YpPF36WLSpdH2SUSenurX0NF8MDxC2KGUJ7B5NfNkp-_5rpNi7FB2e0vnQ98DNr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V="1">
                      <a:off x="0" y="0"/>
                      <a:ext cx="5541954" cy="4236991"/>
                    </a:xfrm>
                    <a:prstGeom prst="rect">
                      <a:avLst/>
                    </a:prstGeom>
                    <a:noFill/>
                    <a:ln>
                      <a:noFill/>
                    </a:ln>
                  </pic:spPr>
                </pic:pic>
              </a:graphicData>
            </a:graphic>
          </wp:inline>
        </w:drawing>
      </w:r>
    </w:p>
    <w:p w14:paraId="354E3132" w14:textId="77777777" w:rsidR="00776468" w:rsidRPr="00E95589" w:rsidRDefault="00776468" w:rsidP="000605CC">
      <w:pPr>
        <w:jc w:val="center"/>
        <w:rPr>
          <w:rFonts w:ascii="Simplified Arabic Fixed" w:hAnsi="Simplified Arabic Fixed" w:cs="Simplified Arabic Fixed"/>
        </w:rPr>
      </w:pPr>
    </w:p>
    <w:p w14:paraId="24C79DBA" w14:textId="77777777" w:rsidR="00776468" w:rsidRPr="00E95589" w:rsidRDefault="00776468">
      <w:pPr>
        <w:rPr>
          <w:rFonts w:ascii="Simplified Arabic Fixed" w:hAnsi="Simplified Arabic Fixed" w:cs="Simplified Arabic Fixed"/>
          <w:b/>
        </w:rPr>
      </w:pPr>
      <w:r w:rsidRPr="00E95589">
        <w:rPr>
          <w:rFonts w:ascii="Simplified Arabic Fixed" w:hAnsi="Simplified Arabic Fixed" w:cs="Simplified Arabic Fixed" w:hint="cs"/>
          <w:b/>
        </w:rPr>
        <w:br w:type="page"/>
      </w:r>
    </w:p>
    <w:p w14:paraId="5236A57C" w14:textId="157764AF" w:rsidR="008B2BF1" w:rsidRPr="00E95589" w:rsidRDefault="00776468" w:rsidP="008B2BF1">
      <w:pPr>
        <w:jc w:val="center"/>
        <w:rPr>
          <w:rFonts w:ascii="Simplified Arabic Fixed" w:hAnsi="Simplified Arabic Fixed" w:cs="Simplified Arabic Fixed"/>
          <w:b/>
        </w:rPr>
      </w:pPr>
      <w:r w:rsidRPr="00E95589">
        <w:rPr>
          <w:rFonts w:ascii="Simplified Arabic Fixed" w:hAnsi="Simplified Arabic Fixed" w:cs="Simplified Arabic Fixed" w:hint="cs"/>
          <w:b/>
        </w:rPr>
        <w:t>Checking Buoy Levels</w:t>
      </w:r>
    </w:p>
    <w:p w14:paraId="4B35C70C" w14:textId="66E6FCC5" w:rsidR="0071520D" w:rsidRDefault="00776468" w:rsidP="000605CC">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It is important to regularly check the water level of your buoys, especially in an outdoor pool. High heat and evaporation can aid in depleting the water levels in the buoys, causing the skimmer to function at a level below optimum. To fill the buoys and ensure the skimmer is sitting at an acceptable height, refer to “Initial Setup and Use” section. </w:t>
      </w:r>
    </w:p>
    <w:p w14:paraId="467BEE2D" w14:textId="1B6D21AC" w:rsidR="00545303" w:rsidRDefault="00545303" w:rsidP="000605CC">
      <w:pPr>
        <w:jc w:val="center"/>
        <w:rPr>
          <w:rFonts w:ascii="Simplified Arabic Fixed" w:hAnsi="Simplified Arabic Fixed" w:cs="Simplified Arabic Fixed"/>
        </w:rPr>
      </w:pPr>
    </w:p>
    <w:p w14:paraId="44B1777C" w14:textId="73802C16" w:rsidR="00545303" w:rsidRDefault="00545303" w:rsidP="000605CC">
      <w:pPr>
        <w:jc w:val="center"/>
        <w:rPr>
          <w:rFonts w:ascii="Simplified Arabic Fixed" w:hAnsi="Simplified Arabic Fixed" w:cs="Simplified Arabic Fixed"/>
          <w:b/>
        </w:rPr>
      </w:pPr>
      <w:r w:rsidRPr="00545303">
        <w:rPr>
          <w:rFonts w:ascii="Simplified Arabic Fixed" w:hAnsi="Simplified Arabic Fixed" w:cs="Simplified Arabic Fixed"/>
          <w:b/>
        </w:rPr>
        <w:t>Cleaning Skimmer</w:t>
      </w:r>
    </w:p>
    <w:p w14:paraId="17282F65" w14:textId="3EB75398" w:rsidR="00545303" w:rsidRPr="00545303" w:rsidRDefault="00545303" w:rsidP="000605CC">
      <w:pPr>
        <w:jc w:val="center"/>
        <w:rPr>
          <w:rFonts w:ascii="Simplified Arabic Fixed" w:hAnsi="Simplified Arabic Fixed" w:cs="Simplified Arabic Fixed"/>
        </w:rPr>
      </w:pPr>
      <w:r>
        <w:rPr>
          <w:rFonts w:ascii="Simplified Arabic Fixed" w:hAnsi="Simplified Arabic Fixed" w:cs="Simplified Arabic Fixed"/>
        </w:rPr>
        <w:t xml:space="preserve">It is beneficial to clean your skimmer at least once a season. Algae, chlorine, salt, mold, and other residues can accumulate on The Amazing Skimmer™, consequently making it less awesome. To do this, take a damp cloth or sponge and wipe the outside of the skimmer. Once the outside is clean, refer to the “Assembly” section to take apart your skimmer and clean the inside of each part. All purpose cleaning chemicals can be used but are not necessary. Bleach is not recommended, as it can wear on the plastic parts and weaken them. </w:t>
      </w:r>
    </w:p>
    <w:p w14:paraId="2C60B52A" w14:textId="1B16123F" w:rsidR="006C3BBE" w:rsidRPr="00E95589" w:rsidRDefault="007845C1" w:rsidP="000605CC">
      <w:pPr>
        <w:jc w:val="center"/>
        <w:rPr>
          <w:rFonts w:ascii="Simplified Arabic Fixed" w:hAnsi="Simplified Arabic Fixed" w:cs="Simplified Arabic Fixed"/>
          <w:b/>
        </w:rPr>
      </w:pPr>
      <w:r w:rsidRPr="00E95589">
        <w:rPr>
          <w:rFonts w:ascii="Simplified Arabic Fixed" w:hAnsi="Simplified Arabic Fixed" w:cs="Simplified Arabic Fixed" w:hint="cs"/>
          <w:b/>
        </w:rPr>
        <w:br/>
      </w:r>
    </w:p>
    <w:p w14:paraId="632ACBB5" w14:textId="7BD5D06B" w:rsidR="0033430C" w:rsidRPr="00E95589" w:rsidRDefault="0033430C" w:rsidP="000605CC">
      <w:pPr>
        <w:jc w:val="center"/>
        <w:rPr>
          <w:rFonts w:ascii="Simplified Arabic Fixed" w:hAnsi="Simplified Arabic Fixed" w:cs="Simplified Arabic Fixed"/>
        </w:rPr>
      </w:pPr>
    </w:p>
    <w:p w14:paraId="208FEF48" w14:textId="77777777" w:rsidR="007C3CC8" w:rsidRPr="00E95589" w:rsidRDefault="007C3CC8">
      <w:pPr>
        <w:rPr>
          <w:rFonts w:ascii="Simplified Arabic Fixed" w:hAnsi="Simplified Arabic Fixed" w:cs="Simplified Arabic Fixed"/>
        </w:rPr>
      </w:pPr>
      <w:r w:rsidRPr="00E95589">
        <w:rPr>
          <w:rFonts w:ascii="Simplified Arabic Fixed" w:hAnsi="Simplified Arabic Fixed" w:cs="Simplified Arabic Fixed" w:hint="cs"/>
        </w:rPr>
        <w:br w:type="page"/>
      </w:r>
    </w:p>
    <w:p w14:paraId="0DAB3172" w14:textId="71568DEF" w:rsidR="006C3BBE" w:rsidRPr="00E95589" w:rsidRDefault="006C3BBE" w:rsidP="007C3CC8">
      <w:pPr>
        <w:jc w:val="center"/>
        <w:rPr>
          <w:rFonts w:ascii="Simplified Arabic Fixed" w:hAnsi="Simplified Arabic Fixed" w:cs="Simplified Arabic Fixed"/>
          <w:b/>
          <w:u w:val="single"/>
        </w:rPr>
      </w:pPr>
      <w:r w:rsidRPr="00E95589">
        <w:rPr>
          <w:rFonts w:ascii="Simplified Arabic Fixed" w:hAnsi="Simplified Arabic Fixed" w:cs="Simplified Arabic Fixed" w:hint="cs"/>
          <w:b/>
          <w:u w:val="single"/>
        </w:rPr>
        <w:t>Safety Information</w:t>
      </w:r>
    </w:p>
    <w:p w14:paraId="1460AC26" w14:textId="675EFE87" w:rsidR="007C3CC8" w:rsidRPr="00E95589" w:rsidRDefault="007C3CC8" w:rsidP="000605CC">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THIS PRODUCT IS NOT A TOY. SERIOUS INJURY CAN OCCUR IF NOT USED AS SPECIFICED IN THE ENTIRETY OF THIS USER MANUAL. </w:t>
      </w:r>
    </w:p>
    <w:p w14:paraId="38190D43" w14:textId="77777777" w:rsidR="007C3CC8" w:rsidRPr="00E95589" w:rsidRDefault="007C3CC8" w:rsidP="000605CC">
      <w:pPr>
        <w:jc w:val="center"/>
        <w:rPr>
          <w:rFonts w:ascii="Simplified Arabic Fixed" w:hAnsi="Simplified Arabic Fixed" w:cs="Simplified Arabic Fixed"/>
        </w:rPr>
      </w:pPr>
    </w:p>
    <w:p w14:paraId="7B9492C7" w14:textId="4CDB4E89" w:rsidR="000605CC" w:rsidRPr="00E95589" w:rsidRDefault="006C3BBE" w:rsidP="000605CC">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Please turn off the pump before attempting </w:t>
      </w:r>
      <w:r w:rsidR="000605CC" w:rsidRPr="00E95589">
        <w:rPr>
          <w:rFonts w:ascii="Simplified Arabic Fixed" w:hAnsi="Simplified Arabic Fixed" w:cs="Simplified Arabic Fixed" w:hint="cs"/>
        </w:rPr>
        <w:t>to clean, change the chlorine tablets, or remove the skimmer from the pool. Failure to follow this safety precaution could lead to a void warranty, serious injury, or broken equipment.</w:t>
      </w:r>
    </w:p>
    <w:p w14:paraId="0DCFD2DF" w14:textId="346A6364" w:rsidR="000605CC" w:rsidRPr="00E95589" w:rsidRDefault="000605CC" w:rsidP="000605CC">
      <w:pPr>
        <w:jc w:val="center"/>
        <w:rPr>
          <w:rFonts w:ascii="Simplified Arabic Fixed" w:hAnsi="Simplified Arabic Fixed" w:cs="Simplified Arabic Fixed"/>
        </w:rPr>
      </w:pPr>
      <w:r w:rsidRPr="00E95589">
        <w:rPr>
          <w:rFonts w:ascii="Simplified Arabic Fixed" w:hAnsi="Simplified Arabic Fixed" w:cs="Simplified Arabic Fixed" w:hint="cs"/>
        </w:rPr>
        <w:t>The skimmer is safe to use while swimming in the pool. However, if possible, do not touch the skimmer while the pump is on and you are in the pool. The strong suction of the skimmer can pull hair into the debris trap, causing possible injury.</w:t>
      </w:r>
    </w:p>
    <w:p w14:paraId="31DB797A" w14:textId="4289621D" w:rsidR="003804A4" w:rsidRPr="00E95589" w:rsidRDefault="003804A4" w:rsidP="000605CC">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It is safe to swim near the Amazing Skimmer™ if there are chlorine tablets in the tray and the pump is on. However, DO NOT swim near the skimmer if chlorine tablets are in the tray and the vacuum is off. The chlorine will be extremely localized and could be a health risk. </w:t>
      </w:r>
    </w:p>
    <w:p w14:paraId="78D96689" w14:textId="2B85DDC2" w:rsidR="003804A4" w:rsidRPr="00E95589" w:rsidRDefault="003804A4">
      <w:pPr>
        <w:rPr>
          <w:rFonts w:ascii="Simplified Arabic Fixed" w:hAnsi="Simplified Arabic Fixed" w:cs="Simplified Arabic Fixed"/>
        </w:rPr>
      </w:pPr>
      <w:r w:rsidRPr="00E95589">
        <w:rPr>
          <w:rFonts w:ascii="Simplified Arabic Fixed" w:hAnsi="Simplified Arabic Fixed" w:cs="Simplified Arabic Fixed" w:hint="cs"/>
        </w:rPr>
        <w:br w:type="page"/>
      </w:r>
    </w:p>
    <w:p w14:paraId="3949F563" w14:textId="205E50DD" w:rsidR="0071520D" w:rsidRPr="00E95589" w:rsidRDefault="000605CC" w:rsidP="008B2BF1">
      <w:pPr>
        <w:jc w:val="center"/>
        <w:rPr>
          <w:rFonts w:ascii="Simplified Arabic Fixed" w:hAnsi="Simplified Arabic Fixed" w:cs="Simplified Arabic Fixed"/>
          <w:b/>
          <w:u w:val="single"/>
        </w:rPr>
      </w:pPr>
      <w:r w:rsidRPr="00E95589">
        <w:rPr>
          <w:rFonts w:ascii="Simplified Arabic Fixed" w:hAnsi="Simplified Arabic Fixed" w:cs="Simplified Arabic Fixed" w:hint="cs"/>
          <w:b/>
          <w:u w:val="single"/>
        </w:rPr>
        <w:t>Warranty Information</w:t>
      </w:r>
    </w:p>
    <w:p w14:paraId="2329DD08" w14:textId="2F727039" w:rsidR="008B2BF1" w:rsidRPr="00E95589" w:rsidRDefault="0071520D" w:rsidP="000605CC">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The Amazing Skimmer™ is backed by a 90 Day Money-Back Guarantee. If you are not 100% satisfied with the product, contact your nearest retailer or </w:t>
      </w:r>
      <w:r w:rsidR="008B2BF1" w:rsidRPr="00E95589">
        <w:rPr>
          <w:rFonts w:ascii="Simplified Arabic Fixed" w:hAnsi="Simplified Arabic Fixed" w:cs="Simplified Arabic Fixed" w:hint="cs"/>
        </w:rPr>
        <w:t xml:space="preserve">refer to “Contact Page” to receive your money back. </w:t>
      </w:r>
    </w:p>
    <w:p w14:paraId="544800C4" w14:textId="74E98981" w:rsidR="00DC5FC7" w:rsidRPr="00E95589" w:rsidRDefault="00401561" w:rsidP="00401561">
      <w:pPr>
        <w:jc w:val="center"/>
        <w:rPr>
          <w:rFonts w:ascii="Simplified Arabic Fixed" w:hAnsi="Simplified Arabic Fixed" w:cs="Simplified Arabic Fixed"/>
        </w:rPr>
      </w:pPr>
      <w:r w:rsidRPr="00E95589">
        <w:rPr>
          <w:rFonts w:ascii="Simplified Arabic Fixed" w:hAnsi="Simplified Arabic Fixed" w:cs="Simplified Arabic Fixed" w:hint="cs"/>
        </w:rPr>
        <w:t>For one (1) year after purchase date of your Amazing Skimmer™, Awesome Pools</w:t>
      </w:r>
      <w:r w:rsidRPr="00E95589">
        <w:rPr>
          <w:rFonts w:ascii="Simplified Arabic Fixed" w:hAnsi="Simplified Arabic Fixed" w:cs="Simplified Arabic Fixed" w:hint="cs"/>
          <w:vertAlign w:val="superscript"/>
        </w:rPr>
        <w:t>©</w:t>
      </w:r>
      <w:r w:rsidRPr="00E95589">
        <w:rPr>
          <w:rFonts w:ascii="Simplified Arabic Fixed" w:hAnsi="Simplified Arabic Fixed" w:cs="Simplified Arabic Fixed" w:hint="cs"/>
        </w:rPr>
        <w:t xml:space="preserve"> will replace any parts for free (just pay shipping and handling). Simply contact our Service Center for assistance if you experience any issues with the skimmer or anything breaks. After one (1) year after the purchase date of your Amazing Skimmer™ has passed, replacement parts </w:t>
      </w:r>
      <w:r w:rsidR="00527A12" w:rsidRPr="00E95589">
        <w:rPr>
          <w:rFonts w:ascii="Simplified Arabic Fixed" w:hAnsi="Simplified Arabic Fixed" w:cs="Simplified Arabic Fixed" w:hint="cs"/>
        </w:rPr>
        <w:t xml:space="preserve">can be purchased via our Service Center. For parts and prices, please refer to the “Service Center” section of this manual. </w:t>
      </w:r>
    </w:p>
    <w:p w14:paraId="3154C8C5" w14:textId="741D2B26" w:rsidR="006C3BBE" w:rsidRPr="00E95589" w:rsidRDefault="0071520D" w:rsidP="000605CC">
      <w:pPr>
        <w:jc w:val="center"/>
        <w:rPr>
          <w:rFonts w:ascii="Simplified Arabic Fixed" w:hAnsi="Simplified Arabic Fixed" w:cs="Simplified Arabic Fixed"/>
        </w:rPr>
      </w:pPr>
      <w:r w:rsidRPr="00E95589">
        <w:rPr>
          <w:rFonts w:ascii="Simplified Arabic Fixed" w:hAnsi="Simplified Arabic Fixed" w:cs="Simplified Arabic Fixed" w:hint="cs"/>
        </w:rPr>
        <w:t>Awesome Pools</w:t>
      </w:r>
      <w:r w:rsidRPr="00E95589">
        <w:rPr>
          <w:rFonts w:ascii="Simplified Arabic Fixed" w:hAnsi="Simplified Arabic Fixed" w:cs="Simplified Arabic Fixed" w:hint="cs"/>
          <w:vertAlign w:val="superscript"/>
        </w:rPr>
        <w:t>©</w:t>
      </w:r>
      <w:r w:rsidRPr="00E95589">
        <w:rPr>
          <w:rFonts w:ascii="Simplified Arabic Fixed" w:hAnsi="Simplified Arabic Fixed" w:cs="Simplified Arabic Fixed" w:hint="cs"/>
        </w:rPr>
        <w:t xml:space="preserve"> </w:t>
      </w:r>
      <w:r w:rsidR="006C3BBE" w:rsidRPr="00E95589">
        <w:rPr>
          <w:rFonts w:ascii="Simplified Arabic Fixed" w:hAnsi="Simplified Arabic Fixed" w:cs="Simplified Arabic Fixed" w:hint="cs"/>
        </w:rPr>
        <w:t xml:space="preserve">is </w:t>
      </w:r>
      <w:r w:rsidR="00401561" w:rsidRPr="00E95589">
        <w:rPr>
          <w:rFonts w:ascii="Simplified Arabic Fixed" w:hAnsi="Simplified Arabic Fixed" w:cs="Simplified Arabic Fixed" w:hint="cs"/>
        </w:rPr>
        <w:t xml:space="preserve">NOT </w:t>
      </w:r>
      <w:r w:rsidR="006C3BBE" w:rsidRPr="00E95589">
        <w:rPr>
          <w:rFonts w:ascii="Simplified Arabic Fixed" w:hAnsi="Simplified Arabic Fixed" w:cs="Simplified Arabic Fixed" w:hint="cs"/>
        </w:rPr>
        <w:t>responsible for any damage that may be caused to the pool</w:t>
      </w:r>
      <w:r w:rsidR="00364A7A" w:rsidRPr="00E95589">
        <w:rPr>
          <w:rFonts w:ascii="Simplified Arabic Fixed" w:hAnsi="Simplified Arabic Fixed" w:cs="Simplified Arabic Fixed" w:hint="cs"/>
        </w:rPr>
        <w:t xml:space="preserve">, </w:t>
      </w:r>
      <w:r w:rsidR="006C3BBE" w:rsidRPr="00E95589">
        <w:rPr>
          <w:rFonts w:ascii="Simplified Arabic Fixed" w:hAnsi="Simplified Arabic Fixed" w:cs="Simplified Arabic Fixed" w:hint="cs"/>
        </w:rPr>
        <w:t>pump</w:t>
      </w:r>
      <w:r w:rsidR="00364A7A" w:rsidRPr="00E95589">
        <w:rPr>
          <w:rFonts w:ascii="Simplified Arabic Fixed" w:hAnsi="Simplified Arabic Fixed" w:cs="Simplified Arabic Fixed" w:hint="cs"/>
        </w:rPr>
        <w:t xml:space="preserve">, or any related </w:t>
      </w:r>
      <w:r w:rsidR="008B2BF1" w:rsidRPr="00E95589">
        <w:rPr>
          <w:rFonts w:ascii="Simplified Arabic Fixed" w:hAnsi="Simplified Arabic Fixed" w:cs="Simplified Arabic Fixed" w:hint="cs"/>
        </w:rPr>
        <w:t xml:space="preserve">pool </w:t>
      </w:r>
      <w:r w:rsidR="00364A7A" w:rsidRPr="00E95589">
        <w:rPr>
          <w:rFonts w:ascii="Simplified Arabic Fixed" w:hAnsi="Simplified Arabic Fixed" w:cs="Simplified Arabic Fixed" w:hint="cs"/>
        </w:rPr>
        <w:t>equipment</w:t>
      </w:r>
      <w:r w:rsidR="006C3BBE" w:rsidRPr="00E95589">
        <w:rPr>
          <w:rFonts w:ascii="Simplified Arabic Fixed" w:hAnsi="Simplified Arabic Fixed" w:cs="Simplified Arabic Fixed" w:hint="cs"/>
        </w:rPr>
        <w:t xml:space="preserve">. </w:t>
      </w:r>
      <w:r w:rsidR="000605CC" w:rsidRPr="00E95589">
        <w:rPr>
          <w:rFonts w:ascii="Simplified Arabic Fixed" w:hAnsi="Simplified Arabic Fixed" w:cs="Simplified Arabic Fixed" w:hint="cs"/>
        </w:rPr>
        <w:t xml:space="preserve">Complaints </w:t>
      </w:r>
      <w:r w:rsidR="00401561" w:rsidRPr="00E95589">
        <w:rPr>
          <w:rFonts w:ascii="Simplified Arabic Fixed" w:hAnsi="Simplified Arabic Fixed" w:cs="Simplified Arabic Fixed" w:hint="cs"/>
        </w:rPr>
        <w:t xml:space="preserve">of such nature </w:t>
      </w:r>
      <w:r w:rsidR="000605CC" w:rsidRPr="00E95589">
        <w:rPr>
          <w:rFonts w:ascii="Simplified Arabic Fixed" w:hAnsi="Simplified Arabic Fixed" w:cs="Simplified Arabic Fixed" w:hint="cs"/>
        </w:rPr>
        <w:t xml:space="preserve">will be </w:t>
      </w:r>
      <w:r w:rsidR="00401561" w:rsidRPr="00E95589">
        <w:rPr>
          <w:rFonts w:ascii="Simplified Arabic Fixed" w:hAnsi="Simplified Arabic Fixed" w:cs="Simplified Arabic Fixed" w:hint="cs"/>
        </w:rPr>
        <w:t xml:space="preserve">dismissed by our Service Center. Use at your own risk. </w:t>
      </w:r>
    </w:p>
    <w:p w14:paraId="1CA7084F" w14:textId="7B58068D" w:rsidR="00AA615D" w:rsidRPr="00E95589" w:rsidRDefault="00364A7A" w:rsidP="000605CC">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Modifying or changing the design of the Amazing Skimmer™ </w:t>
      </w:r>
      <w:r w:rsidR="008B2BF1" w:rsidRPr="00E95589">
        <w:rPr>
          <w:rFonts w:ascii="Simplified Arabic Fixed" w:hAnsi="Simplified Arabic Fixed" w:cs="Simplified Arabic Fixed" w:hint="cs"/>
        </w:rPr>
        <w:t xml:space="preserve">IN ANY WAY </w:t>
      </w:r>
      <w:r w:rsidRPr="00E95589">
        <w:rPr>
          <w:rFonts w:ascii="Simplified Arabic Fixed" w:hAnsi="Simplified Arabic Fixed" w:cs="Simplified Arabic Fixed" w:hint="cs"/>
        </w:rPr>
        <w:t xml:space="preserve">will result in a void in your warranty and will automatically make the operator entirely liable if any malfunction may result. </w:t>
      </w:r>
    </w:p>
    <w:p w14:paraId="4EF670E7" w14:textId="77777777" w:rsidR="0075273A" w:rsidRPr="00E95589" w:rsidRDefault="0075273A" w:rsidP="000605CC">
      <w:pPr>
        <w:jc w:val="center"/>
        <w:rPr>
          <w:rFonts w:ascii="Simplified Arabic Fixed" w:hAnsi="Simplified Arabic Fixed" w:cs="Simplified Arabic Fixed"/>
        </w:rPr>
      </w:pPr>
    </w:p>
    <w:p w14:paraId="5F561C37" w14:textId="77777777" w:rsidR="0075273A" w:rsidRPr="00E95589" w:rsidRDefault="0075273A">
      <w:pPr>
        <w:rPr>
          <w:rFonts w:ascii="Simplified Arabic Fixed" w:hAnsi="Simplified Arabic Fixed" w:cs="Simplified Arabic Fixed"/>
          <w:b/>
          <w:u w:val="single"/>
        </w:rPr>
      </w:pPr>
      <w:r w:rsidRPr="00E95589">
        <w:rPr>
          <w:rFonts w:ascii="Simplified Arabic Fixed" w:hAnsi="Simplified Arabic Fixed" w:cs="Simplified Arabic Fixed" w:hint="cs"/>
          <w:b/>
          <w:u w:val="single"/>
        </w:rPr>
        <w:br w:type="page"/>
      </w:r>
    </w:p>
    <w:p w14:paraId="05856312" w14:textId="2D40B32E" w:rsidR="00AA615D" w:rsidRPr="00E95589" w:rsidRDefault="00B76676" w:rsidP="000605CC">
      <w:pPr>
        <w:jc w:val="center"/>
        <w:rPr>
          <w:rFonts w:ascii="Simplified Arabic Fixed" w:hAnsi="Simplified Arabic Fixed" w:cs="Simplified Arabic Fixed"/>
          <w:b/>
          <w:u w:val="single"/>
        </w:rPr>
      </w:pPr>
      <w:r>
        <w:rPr>
          <w:rFonts w:ascii="Simplified Arabic Fixed" w:hAnsi="Simplified Arabic Fixed" w:cs="Simplified Arabic Fixed"/>
          <w:b/>
          <w:u w:val="single"/>
        </w:rPr>
        <w:t>Service Center</w:t>
      </w:r>
    </w:p>
    <w:p w14:paraId="360324DD" w14:textId="3654D09A" w:rsidR="00527A12" w:rsidRPr="00E95589" w:rsidRDefault="00527A12" w:rsidP="00527A12">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During print of this User Manual (2019) the following information is correct. </w:t>
      </w:r>
      <w:r w:rsidR="00E95589">
        <w:rPr>
          <w:rFonts w:ascii="Simplified Arabic Fixed" w:hAnsi="Simplified Arabic Fixed" w:cs="Simplified Arabic Fixed"/>
        </w:rPr>
        <w:t>However, p</w:t>
      </w:r>
      <w:r w:rsidR="00AA615D" w:rsidRPr="00E95589">
        <w:rPr>
          <w:rFonts w:ascii="Simplified Arabic Fixed" w:hAnsi="Simplified Arabic Fixed" w:cs="Simplified Arabic Fixed" w:hint="cs"/>
        </w:rPr>
        <w:t>lease refer to our website for our latest email, phone number, and mailing address.</w:t>
      </w:r>
    </w:p>
    <w:p w14:paraId="5B210CBD" w14:textId="6A1A816B" w:rsidR="00527A12" w:rsidRPr="00E95589" w:rsidRDefault="00527A12" w:rsidP="00527A12">
      <w:pPr>
        <w:jc w:val="center"/>
        <w:rPr>
          <w:rFonts w:ascii="Simplified Arabic Fixed" w:hAnsi="Simplified Arabic Fixed" w:cs="Simplified Arabic Fixed"/>
        </w:rPr>
      </w:pPr>
    </w:p>
    <w:p w14:paraId="60D37CFF" w14:textId="77777777" w:rsidR="00527A12" w:rsidRPr="00E95589" w:rsidRDefault="00527A12" w:rsidP="00527A12">
      <w:pPr>
        <w:jc w:val="center"/>
        <w:rPr>
          <w:rFonts w:ascii="Simplified Arabic Fixed" w:hAnsi="Simplified Arabic Fixed" w:cs="Simplified Arabic Fixed"/>
          <w:b/>
        </w:rPr>
      </w:pPr>
      <w:r w:rsidRPr="00E95589">
        <w:rPr>
          <w:rFonts w:ascii="Simplified Arabic Fixed" w:hAnsi="Simplified Arabic Fixed" w:cs="Simplified Arabic Fixed" w:hint="cs"/>
          <w:b/>
        </w:rPr>
        <w:t>Website:</w:t>
      </w:r>
    </w:p>
    <w:p w14:paraId="2C6F301C" w14:textId="77777777" w:rsidR="00527A12" w:rsidRPr="00E95589" w:rsidRDefault="002A3D4A" w:rsidP="00527A12">
      <w:pPr>
        <w:jc w:val="center"/>
        <w:rPr>
          <w:rFonts w:ascii="Simplified Arabic Fixed" w:hAnsi="Simplified Arabic Fixed" w:cs="Simplified Arabic Fixed"/>
        </w:rPr>
      </w:pPr>
      <w:hyperlink r:id="rId14" w:history="1">
        <w:r w:rsidR="00527A12" w:rsidRPr="00E95589">
          <w:rPr>
            <w:rStyle w:val="Hyperlink"/>
            <w:rFonts w:ascii="Simplified Arabic Fixed" w:hAnsi="Simplified Arabic Fixed" w:cs="Simplified Arabic Fixed" w:hint="cs"/>
          </w:rPr>
          <w:t>https://webpages.uncc.edu/cbutzmon/1202%20Project/Home.html</w:t>
        </w:r>
      </w:hyperlink>
    </w:p>
    <w:p w14:paraId="4095641C" w14:textId="77777777" w:rsidR="00527A12" w:rsidRPr="00E95589" w:rsidRDefault="00527A12" w:rsidP="00527A12">
      <w:pPr>
        <w:jc w:val="center"/>
        <w:rPr>
          <w:rFonts w:ascii="Simplified Arabic Fixed" w:hAnsi="Simplified Arabic Fixed" w:cs="Simplified Arabic Fixed"/>
        </w:rPr>
      </w:pPr>
    </w:p>
    <w:p w14:paraId="3E2E5A04" w14:textId="77777777" w:rsidR="00527A12" w:rsidRPr="00E95589" w:rsidRDefault="00527A12" w:rsidP="00527A12">
      <w:pPr>
        <w:jc w:val="center"/>
        <w:rPr>
          <w:rFonts w:ascii="Simplified Arabic Fixed" w:hAnsi="Simplified Arabic Fixed" w:cs="Simplified Arabic Fixed"/>
          <w:b/>
        </w:rPr>
      </w:pPr>
      <w:r w:rsidRPr="00E95589">
        <w:rPr>
          <w:rFonts w:ascii="Simplified Arabic Fixed" w:hAnsi="Simplified Arabic Fixed" w:cs="Simplified Arabic Fixed" w:hint="cs"/>
          <w:b/>
        </w:rPr>
        <w:t>Phone Number:</w:t>
      </w:r>
    </w:p>
    <w:p w14:paraId="13402F1C" w14:textId="46AB2EF8" w:rsidR="00527A12" w:rsidRPr="00E95589" w:rsidRDefault="00D80B0E" w:rsidP="00527A12">
      <w:pPr>
        <w:jc w:val="center"/>
        <w:rPr>
          <w:rFonts w:ascii="Simplified Arabic Fixed" w:hAnsi="Simplified Arabic Fixed" w:cs="Simplified Arabic Fixed"/>
        </w:rPr>
      </w:pPr>
      <w:r>
        <w:rPr>
          <w:rFonts w:ascii="Simplified Arabic Fixed" w:hAnsi="Simplified Arabic Fixed" w:cs="Simplified Arabic Fixed"/>
        </w:rPr>
        <w:t>704-AWE-SOME</w:t>
      </w:r>
    </w:p>
    <w:p w14:paraId="205C0EFA" w14:textId="77777777" w:rsidR="00527A12" w:rsidRPr="00E95589" w:rsidRDefault="00527A12" w:rsidP="00527A12">
      <w:pPr>
        <w:jc w:val="center"/>
        <w:rPr>
          <w:rFonts w:ascii="Simplified Arabic Fixed" w:hAnsi="Simplified Arabic Fixed" w:cs="Simplified Arabic Fixed"/>
        </w:rPr>
      </w:pPr>
    </w:p>
    <w:p w14:paraId="06B76371" w14:textId="77777777" w:rsidR="00527A12" w:rsidRPr="00E95589" w:rsidRDefault="00527A12" w:rsidP="00527A12">
      <w:pPr>
        <w:jc w:val="center"/>
        <w:rPr>
          <w:rFonts w:ascii="Simplified Arabic Fixed" w:hAnsi="Simplified Arabic Fixed" w:cs="Simplified Arabic Fixed"/>
          <w:b/>
        </w:rPr>
      </w:pPr>
      <w:r w:rsidRPr="00E95589">
        <w:rPr>
          <w:rFonts w:ascii="Simplified Arabic Fixed" w:hAnsi="Simplified Arabic Fixed" w:cs="Simplified Arabic Fixed" w:hint="cs"/>
          <w:b/>
        </w:rPr>
        <w:t>Address:</w:t>
      </w:r>
    </w:p>
    <w:p w14:paraId="15E3D79E" w14:textId="37DD0137" w:rsidR="00527A12" w:rsidRDefault="00D80B0E" w:rsidP="00527A12">
      <w:pPr>
        <w:jc w:val="center"/>
        <w:rPr>
          <w:rFonts w:ascii="Simplified Arabic Fixed" w:hAnsi="Simplified Arabic Fixed" w:cs="Simplified Arabic Fixed"/>
        </w:rPr>
      </w:pPr>
      <w:r>
        <w:rPr>
          <w:rFonts w:ascii="Simplified Arabic Fixed" w:hAnsi="Simplified Arabic Fixed" w:cs="Simplified Arabic Fixed"/>
        </w:rPr>
        <w:t>9201 University City Blvd.</w:t>
      </w:r>
    </w:p>
    <w:p w14:paraId="34846037" w14:textId="32B7CD46" w:rsidR="00D80B0E" w:rsidRPr="00E95589" w:rsidRDefault="00D80B0E" w:rsidP="00527A12">
      <w:pPr>
        <w:jc w:val="center"/>
        <w:rPr>
          <w:rFonts w:ascii="Simplified Arabic Fixed" w:hAnsi="Simplified Arabic Fixed" w:cs="Simplified Arabic Fixed"/>
        </w:rPr>
      </w:pPr>
      <w:r>
        <w:rPr>
          <w:rFonts w:ascii="Simplified Arabic Fixed" w:hAnsi="Simplified Arabic Fixed" w:cs="Simplified Arabic Fixed"/>
        </w:rPr>
        <w:t>Charlotte, NC 28223</w:t>
      </w:r>
    </w:p>
    <w:p w14:paraId="00EEF430" w14:textId="504ABA04" w:rsidR="00527A12" w:rsidRDefault="00527A12" w:rsidP="00527A12">
      <w:pPr>
        <w:jc w:val="center"/>
        <w:rPr>
          <w:rFonts w:ascii="Simplified Arabic Fixed" w:hAnsi="Simplified Arabic Fixed" w:cs="Simplified Arabic Fixed"/>
        </w:rPr>
      </w:pPr>
    </w:p>
    <w:p w14:paraId="5DCEFF26" w14:textId="77777777" w:rsidR="00D80B0E" w:rsidRPr="00E95589" w:rsidRDefault="00D80B0E" w:rsidP="00527A12">
      <w:pPr>
        <w:jc w:val="center"/>
        <w:rPr>
          <w:rFonts w:ascii="Simplified Arabic Fixed" w:hAnsi="Simplified Arabic Fixed" w:cs="Simplified Arabic Fixed"/>
        </w:rPr>
      </w:pPr>
    </w:p>
    <w:p w14:paraId="4CA87633" w14:textId="691F2A85" w:rsidR="00527A12" w:rsidRPr="00E95589" w:rsidRDefault="00527A12" w:rsidP="00D80B0E">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Our operators work hard 24/7 to provide you with the best possible customer satisfaction. </w:t>
      </w:r>
    </w:p>
    <w:p w14:paraId="1818D780" w14:textId="0C100ED0" w:rsidR="00527A12" w:rsidRPr="00E95589" w:rsidRDefault="00527A12" w:rsidP="00527A12">
      <w:pPr>
        <w:jc w:val="center"/>
        <w:rPr>
          <w:rFonts w:ascii="Simplified Arabic Fixed" w:hAnsi="Simplified Arabic Fixed" w:cs="Simplified Arabic Fixed"/>
        </w:rPr>
      </w:pPr>
    </w:p>
    <w:p w14:paraId="5F14F5B6" w14:textId="77777777" w:rsidR="00527A12" w:rsidRPr="00E95589" w:rsidRDefault="00527A12" w:rsidP="00527A12">
      <w:pPr>
        <w:jc w:val="center"/>
        <w:rPr>
          <w:rFonts w:ascii="Simplified Arabic Fixed" w:hAnsi="Simplified Arabic Fixed" w:cs="Simplified Arabic Fixed"/>
        </w:rPr>
      </w:pPr>
    </w:p>
    <w:p w14:paraId="030531DF" w14:textId="77777777" w:rsidR="00527A12" w:rsidRPr="00E95589" w:rsidRDefault="00527A12" w:rsidP="00527A12">
      <w:pPr>
        <w:jc w:val="center"/>
        <w:rPr>
          <w:rFonts w:ascii="Simplified Arabic Fixed" w:hAnsi="Simplified Arabic Fixed" w:cs="Simplified Arabic Fixed"/>
          <w:b/>
        </w:rPr>
      </w:pPr>
    </w:p>
    <w:p w14:paraId="683910A8" w14:textId="5B41B68D" w:rsidR="00527A12" w:rsidRPr="00E95589" w:rsidRDefault="00527A12" w:rsidP="00E95589">
      <w:pPr>
        <w:rPr>
          <w:rFonts w:ascii="Simplified Arabic Fixed" w:hAnsi="Simplified Arabic Fixed" w:cs="Simplified Arabic Fixed"/>
          <w:b/>
        </w:rPr>
        <w:sectPr w:rsidR="00527A12" w:rsidRPr="00E95589" w:rsidSect="003B044B">
          <w:headerReference w:type="default" r:id="rId15"/>
          <w:footerReference w:type="default" r:id="rId16"/>
          <w:type w:val="continuous"/>
          <w:pgSz w:w="12240" w:h="15840"/>
          <w:pgMar w:top="1440" w:right="1440" w:bottom="1440" w:left="1440" w:header="720" w:footer="720" w:gutter="0"/>
          <w:cols w:space="720"/>
          <w:titlePg/>
          <w:docGrid w:linePitch="360"/>
        </w:sectPr>
      </w:pPr>
    </w:p>
    <w:p w14:paraId="7B5F374A" w14:textId="6E24C6CE" w:rsidR="00527A12" w:rsidRPr="00E95589" w:rsidRDefault="00527A12" w:rsidP="00527A12">
      <w:pPr>
        <w:jc w:val="center"/>
        <w:rPr>
          <w:rFonts w:ascii="Simplified Arabic Fixed" w:hAnsi="Simplified Arabic Fixed" w:cs="Simplified Arabic Fixed"/>
          <w:b/>
          <w:lang w:val="es-US"/>
        </w:rPr>
      </w:pPr>
      <w:r w:rsidRPr="00E95589">
        <w:rPr>
          <w:rFonts w:ascii="Simplified Arabic Fixed" w:hAnsi="Simplified Arabic Fixed" w:cs="Simplified Arabic Fixed" w:hint="cs"/>
          <w:b/>
          <w:lang w:val="es-US"/>
        </w:rPr>
        <w:t xml:space="preserve">Carlos </w:t>
      </w:r>
      <w:r w:rsidR="00CA7367">
        <w:rPr>
          <w:rFonts w:ascii="Simplified Arabic Fixed" w:hAnsi="Simplified Arabic Fixed" w:cs="Simplified Arabic Fixed"/>
          <w:b/>
          <w:lang w:val="es-US"/>
        </w:rPr>
        <w:t xml:space="preserve">Butz </w:t>
      </w:r>
      <w:r w:rsidRPr="00E95589">
        <w:rPr>
          <w:rFonts w:ascii="Simplified Arabic Fixed" w:hAnsi="Simplified Arabic Fixed" w:cs="Simplified Arabic Fixed" w:hint="cs"/>
          <w:b/>
          <w:lang w:val="es-US"/>
        </w:rPr>
        <w:t xml:space="preserve">Monroy </w:t>
      </w:r>
    </w:p>
    <w:p w14:paraId="0ED900A2" w14:textId="77777777" w:rsidR="00527A12" w:rsidRPr="00E95589" w:rsidRDefault="00527A12" w:rsidP="00527A12">
      <w:pPr>
        <w:jc w:val="center"/>
        <w:rPr>
          <w:rFonts w:ascii="Simplified Arabic Fixed" w:hAnsi="Simplified Arabic Fixed" w:cs="Simplified Arabic Fixed"/>
          <w:lang w:val="es-US"/>
        </w:rPr>
      </w:pPr>
      <w:r w:rsidRPr="00E95589">
        <w:rPr>
          <w:rFonts w:ascii="Simplified Arabic Fixed" w:hAnsi="Simplified Arabic Fixed" w:cs="Simplified Arabic Fixed" w:hint="cs"/>
          <w:lang w:val="es-US"/>
        </w:rPr>
        <w:t xml:space="preserve">IT </w:t>
      </w:r>
    </w:p>
    <w:p w14:paraId="6373BA9A" w14:textId="77777777" w:rsidR="00E95589" w:rsidRPr="00E95589" w:rsidRDefault="002A3D4A" w:rsidP="00E95589">
      <w:pPr>
        <w:jc w:val="center"/>
        <w:rPr>
          <w:rFonts w:ascii="Simplified Arabic Fixed" w:hAnsi="Simplified Arabic Fixed" w:cs="Simplified Arabic Fixed"/>
          <w:lang w:val="es-US"/>
        </w:rPr>
      </w:pPr>
      <w:hyperlink r:id="rId17" w:history="1">
        <w:r w:rsidR="00527A12" w:rsidRPr="00E95589">
          <w:rPr>
            <w:rStyle w:val="Hyperlink"/>
            <w:rFonts w:ascii="Simplified Arabic Fixed" w:hAnsi="Simplified Arabic Fixed" w:cs="Simplified Arabic Fixed" w:hint="cs"/>
            <w:lang w:val="es-US"/>
          </w:rPr>
          <w:t>cbutzmon@uncc.edu</w:t>
        </w:r>
      </w:hyperlink>
      <w:r w:rsidR="00527A12" w:rsidRPr="00E95589">
        <w:rPr>
          <w:rFonts w:ascii="Simplified Arabic Fixed" w:hAnsi="Simplified Arabic Fixed" w:cs="Simplified Arabic Fixed" w:hint="cs"/>
          <w:lang w:val="es-US"/>
        </w:rPr>
        <w:t xml:space="preserve"> </w:t>
      </w:r>
    </w:p>
    <w:p w14:paraId="35F9F42F" w14:textId="77777777" w:rsidR="00527A12" w:rsidRPr="00E95589" w:rsidRDefault="00527A12" w:rsidP="00527A12">
      <w:pPr>
        <w:jc w:val="center"/>
        <w:rPr>
          <w:rFonts w:ascii="Simplified Arabic Fixed" w:hAnsi="Simplified Arabic Fixed" w:cs="Simplified Arabic Fixed"/>
          <w:lang w:val="es-US"/>
        </w:rPr>
      </w:pPr>
    </w:p>
    <w:p w14:paraId="5B0831CB" w14:textId="77777777" w:rsidR="00527A12" w:rsidRPr="00E95589" w:rsidRDefault="00527A12" w:rsidP="00527A12">
      <w:pPr>
        <w:jc w:val="center"/>
        <w:rPr>
          <w:rFonts w:ascii="Simplified Arabic Fixed" w:hAnsi="Simplified Arabic Fixed" w:cs="Simplified Arabic Fixed"/>
          <w:b/>
        </w:rPr>
      </w:pPr>
      <w:r w:rsidRPr="00E95589">
        <w:rPr>
          <w:rFonts w:ascii="Simplified Arabic Fixed" w:hAnsi="Simplified Arabic Fixed" w:cs="Simplified Arabic Fixed" w:hint="cs"/>
          <w:b/>
        </w:rPr>
        <w:t xml:space="preserve">Tanner Gleaton </w:t>
      </w:r>
    </w:p>
    <w:p w14:paraId="646B0E9D" w14:textId="77777777" w:rsidR="00527A12" w:rsidRPr="00E95589" w:rsidRDefault="00527A12" w:rsidP="00527A12">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CAD Design </w:t>
      </w:r>
    </w:p>
    <w:p w14:paraId="7A1C7D04" w14:textId="77777777" w:rsidR="00527A12" w:rsidRPr="00E95589" w:rsidRDefault="002A3D4A" w:rsidP="00527A12">
      <w:pPr>
        <w:jc w:val="center"/>
        <w:rPr>
          <w:rFonts w:ascii="Simplified Arabic Fixed" w:hAnsi="Simplified Arabic Fixed" w:cs="Simplified Arabic Fixed"/>
        </w:rPr>
      </w:pPr>
      <w:hyperlink r:id="rId18" w:history="1">
        <w:r w:rsidR="00527A12" w:rsidRPr="00E95589">
          <w:rPr>
            <w:rStyle w:val="Hyperlink"/>
            <w:rFonts w:ascii="Simplified Arabic Fixed" w:hAnsi="Simplified Arabic Fixed" w:cs="Simplified Arabic Fixed" w:hint="cs"/>
          </w:rPr>
          <w:t>tgleato1@uncc.edu</w:t>
        </w:r>
      </w:hyperlink>
      <w:r w:rsidR="00527A12" w:rsidRPr="00E95589">
        <w:rPr>
          <w:rFonts w:ascii="Simplified Arabic Fixed" w:hAnsi="Simplified Arabic Fixed" w:cs="Simplified Arabic Fixed" w:hint="cs"/>
        </w:rPr>
        <w:t xml:space="preserve"> </w:t>
      </w:r>
    </w:p>
    <w:p w14:paraId="08A01A11" w14:textId="77777777" w:rsidR="00E95589" w:rsidRPr="00E95589" w:rsidRDefault="00E95589" w:rsidP="00E95589">
      <w:pPr>
        <w:jc w:val="center"/>
        <w:rPr>
          <w:rFonts w:ascii="Simplified Arabic Fixed" w:hAnsi="Simplified Arabic Fixed" w:cs="Simplified Arabic Fixed"/>
          <w:b/>
        </w:rPr>
      </w:pPr>
      <w:r w:rsidRPr="00E95589">
        <w:rPr>
          <w:rFonts w:ascii="Simplified Arabic Fixed" w:hAnsi="Simplified Arabic Fixed" w:cs="Simplified Arabic Fixed" w:hint="cs"/>
          <w:b/>
        </w:rPr>
        <w:t>Jonathan Salo</w:t>
      </w:r>
    </w:p>
    <w:p w14:paraId="0114B660" w14:textId="77777777" w:rsidR="00E95589" w:rsidRPr="00E95589" w:rsidRDefault="00E95589" w:rsidP="00E95589">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IT </w:t>
      </w:r>
    </w:p>
    <w:p w14:paraId="12A53D32" w14:textId="77777777" w:rsidR="00E95589" w:rsidRPr="00E95589" w:rsidRDefault="002A3D4A" w:rsidP="00E95589">
      <w:pPr>
        <w:jc w:val="center"/>
        <w:rPr>
          <w:rFonts w:ascii="Simplified Arabic Fixed" w:hAnsi="Simplified Arabic Fixed" w:cs="Simplified Arabic Fixed"/>
        </w:rPr>
      </w:pPr>
      <w:hyperlink r:id="rId19" w:history="1">
        <w:r w:rsidR="00E95589" w:rsidRPr="00E95589">
          <w:rPr>
            <w:rStyle w:val="Hyperlink"/>
            <w:rFonts w:ascii="Simplified Arabic Fixed" w:hAnsi="Simplified Arabic Fixed" w:cs="Simplified Arabic Fixed" w:hint="cs"/>
          </w:rPr>
          <w:t>jsalo@uncc.edu</w:t>
        </w:r>
      </w:hyperlink>
      <w:r w:rsidR="00E95589" w:rsidRPr="00E95589">
        <w:rPr>
          <w:rFonts w:ascii="Simplified Arabic Fixed" w:hAnsi="Simplified Arabic Fixed" w:cs="Simplified Arabic Fixed" w:hint="cs"/>
        </w:rPr>
        <w:t xml:space="preserve"> </w:t>
      </w:r>
    </w:p>
    <w:p w14:paraId="31F4F671" w14:textId="77777777" w:rsidR="00527A12" w:rsidRPr="00E95589" w:rsidRDefault="00527A12" w:rsidP="00527A12">
      <w:pPr>
        <w:jc w:val="center"/>
        <w:rPr>
          <w:rFonts w:ascii="Simplified Arabic Fixed" w:hAnsi="Simplified Arabic Fixed" w:cs="Simplified Arabic Fixed"/>
          <w:b/>
        </w:rPr>
      </w:pPr>
    </w:p>
    <w:p w14:paraId="1D9F2DC9" w14:textId="77777777" w:rsidR="00527A12" w:rsidRPr="00E95589" w:rsidRDefault="00527A12" w:rsidP="00527A12">
      <w:pPr>
        <w:jc w:val="center"/>
        <w:rPr>
          <w:rFonts w:ascii="Simplified Arabic Fixed" w:hAnsi="Simplified Arabic Fixed" w:cs="Simplified Arabic Fixed"/>
          <w:b/>
        </w:rPr>
      </w:pPr>
      <w:r w:rsidRPr="00E95589">
        <w:rPr>
          <w:rFonts w:ascii="Simplified Arabic Fixed" w:hAnsi="Simplified Arabic Fixed" w:cs="Simplified Arabic Fixed" w:hint="cs"/>
          <w:b/>
        </w:rPr>
        <w:t xml:space="preserve">Darrick Romana </w:t>
      </w:r>
    </w:p>
    <w:p w14:paraId="7EAC3E99" w14:textId="77777777" w:rsidR="00527A12" w:rsidRPr="00E95589" w:rsidRDefault="00527A12" w:rsidP="00527A12">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Intern and Human Relations </w:t>
      </w:r>
    </w:p>
    <w:p w14:paraId="30EA77D5" w14:textId="77777777" w:rsidR="00527A12" w:rsidRPr="00E95589" w:rsidRDefault="002A3D4A" w:rsidP="00527A12">
      <w:pPr>
        <w:jc w:val="center"/>
        <w:rPr>
          <w:rFonts w:ascii="Simplified Arabic Fixed" w:hAnsi="Simplified Arabic Fixed" w:cs="Simplified Arabic Fixed"/>
        </w:rPr>
      </w:pPr>
      <w:hyperlink r:id="rId20" w:history="1">
        <w:r w:rsidR="00527A12" w:rsidRPr="00E95589">
          <w:rPr>
            <w:rStyle w:val="Hyperlink"/>
            <w:rFonts w:ascii="Simplified Arabic Fixed" w:hAnsi="Simplified Arabic Fixed" w:cs="Simplified Arabic Fixed" w:hint="cs"/>
          </w:rPr>
          <w:t>dromana@uncc.edu</w:t>
        </w:r>
      </w:hyperlink>
    </w:p>
    <w:p w14:paraId="032C72EE" w14:textId="77777777" w:rsidR="00527A12" w:rsidRPr="00E95589" w:rsidRDefault="00527A12" w:rsidP="00527A12">
      <w:pPr>
        <w:jc w:val="center"/>
        <w:rPr>
          <w:rFonts w:ascii="Simplified Arabic Fixed" w:hAnsi="Simplified Arabic Fixed" w:cs="Simplified Arabic Fixed"/>
        </w:rPr>
        <w:sectPr w:rsidR="00527A12" w:rsidRPr="00E95589" w:rsidSect="00527A12">
          <w:type w:val="continuous"/>
          <w:pgSz w:w="12240" w:h="15840"/>
          <w:pgMar w:top="1440" w:right="1440" w:bottom="1440" w:left="1440" w:header="720" w:footer="720" w:gutter="0"/>
          <w:cols w:num="2" w:space="720"/>
          <w:docGrid w:linePitch="360"/>
        </w:sectPr>
      </w:pPr>
    </w:p>
    <w:p w14:paraId="07FC51CD" w14:textId="7040DB5D" w:rsidR="00527A12" w:rsidRPr="00E95589" w:rsidRDefault="00527A12" w:rsidP="00527A12">
      <w:pPr>
        <w:jc w:val="center"/>
        <w:rPr>
          <w:rFonts w:ascii="Simplified Arabic Fixed" w:hAnsi="Simplified Arabic Fixed" w:cs="Simplified Arabic Fixed"/>
        </w:rPr>
      </w:pPr>
    </w:p>
    <w:p w14:paraId="6AC6F129" w14:textId="77777777" w:rsidR="00527A12" w:rsidRPr="00E95589" w:rsidRDefault="00527A12" w:rsidP="00527A12">
      <w:pPr>
        <w:jc w:val="center"/>
        <w:rPr>
          <w:rFonts w:ascii="Simplified Arabic Fixed" w:hAnsi="Simplified Arabic Fixed" w:cs="Simplified Arabic Fixed"/>
        </w:rPr>
      </w:pPr>
    </w:p>
    <w:p w14:paraId="486D76D6" w14:textId="446E98A1" w:rsidR="00527A12" w:rsidRPr="00E95589" w:rsidRDefault="00527A12" w:rsidP="00527A12">
      <w:pPr>
        <w:jc w:val="center"/>
        <w:rPr>
          <w:rFonts w:ascii="Simplified Arabic Fixed" w:hAnsi="Simplified Arabic Fixed" w:cs="Simplified Arabic Fixed"/>
        </w:rPr>
      </w:pPr>
    </w:p>
    <w:p w14:paraId="7097EE0A" w14:textId="6D1E8F54" w:rsidR="00527A12" w:rsidRPr="00E95589" w:rsidRDefault="00527A12" w:rsidP="00D80B0E">
      <w:pPr>
        <w:rPr>
          <w:rFonts w:ascii="Simplified Arabic Fixed" w:hAnsi="Simplified Arabic Fixed" w:cs="Simplified Arabic Fixed"/>
        </w:rPr>
        <w:sectPr w:rsidR="00527A12" w:rsidRPr="00E95589" w:rsidSect="0071520D">
          <w:type w:val="continuous"/>
          <w:pgSz w:w="12240" w:h="15840"/>
          <w:pgMar w:top="1440" w:right="1440" w:bottom="1440" w:left="1440" w:header="720" w:footer="720" w:gutter="0"/>
          <w:cols w:space="720"/>
          <w:docGrid w:linePitch="360"/>
        </w:sectPr>
      </w:pPr>
    </w:p>
    <w:p w14:paraId="312540DA" w14:textId="545B2547" w:rsidR="00D80B0E" w:rsidRDefault="00D80B0E">
      <w:pPr>
        <w:rPr>
          <w:rFonts w:ascii="Simplified Arabic Fixed" w:hAnsi="Simplified Arabic Fixed" w:cs="Simplified Arabic Fixed"/>
          <w:b/>
          <w:u w:val="single"/>
        </w:rPr>
      </w:pPr>
    </w:p>
    <w:p w14:paraId="4AF8F0CE" w14:textId="38D3D1D2" w:rsidR="00527A12" w:rsidRPr="00E95589" w:rsidRDefault="00527A12" w:rsidP="00D80B0E">
      <w:pPr>
        <w:jc w:val="center"/>
        <w:rPr>
          <w:rFonts w:ascii="Simplified Arabic Fixed" w:hAnsi="Simplified Arabic Fixed" w:cs="Simplified Arabic Fixed"/>
          <w:b/>
          <w:u w:val="single"/>
        </w:rPr>
      </w:pPr>
      <w:r w:rsidRPr="00E95589">
        <w:rPr>
          <w:rFonts w:ascii="Simplified Arabic Fixed" w:hAnsi="Simplified Arabic Fixed" w:cs="Simplified Arabic Fixed" w:hint="cs"/>
          <w:b/>
          <w:u w:val="single"/>
        </w:rPr>
        <w:t>Replacement Parts</w:t>
      </w:r>
    </w:p>
    <w:p w14:paraId="0F93FC22" w14:textId="468954E0" w:rsidR="00527A12" w:rsidRDefault="00527A12" w:rsidP="00527A12">
      <w:pPr>
        <w:jc w:val="center"/>
        <w:rPr>
          <w:rFonts w:ascii="Simplified Arabic Fixed" w:hAnsi="Simplified Arabic Fixed" w:cs="Simplified Arabic Fixed"/>
        </w:rPr>
      </w:pPr>
      <w:r w:rsidRPr="00E95589">
        <w:rPr>
          <w:rFonts w:ascii="Simplified Arabic Fixed" w:hAnsi="Simplified Arabic Fixed" w:cs="Simplified Arabic Fixed" w:hint="cs"/>
        </w:rPr>
        <w:t xml:space="preserve">When ordering replacement parts, please refer to the diagram below to help us identify the parts you need. </w:t>
      </w:r>
    </w:p>
    <w:p w14:paraId="1D89FDD4" w14:textId="623B34FA" w:rsidR="00E95589" w:rsidRPr="00E95589" w:rsidRDefault="00E95589" w:rsidP="00527A12">
      <w:pPr>
        <w:jc w:val="center"/>
        <w:rPr>
          <w:rFonts w:ascii="Simplified Arabic Fixed" w:hAnsi="Simplified Arabic Fixed" w:cs="Simplified Arabic Fixed"/>
        </w:rPr>
      </w:pPr>
      <w:r>
        <w:rPr>
          <w:rFonts w:ascii="Simplified Arabic Fixed" w:hAnsi="Simplified Arabic Fixed" w:cs="Simplified Arabic Fixed"/>
        </w:rPr>
        <w:t xml:space="preserve">Prices are for one (1) part </w:t>
      </w:r>
    </w:p>
    <w:p w14:paraId="4CD28520" w14:textId="77777777" w:rsidR="00B176AB" w:rsidRPr="00E95589" w:rsidRDefault="00B176AB" w:rsidP="00527A12">
      <w:pPr>
        <w:jc w:val="center"/>
        <w:rPr>
          <w:rFonts w:ascii="Simplified Arabic Fixed" w:hAnsi="Simplified Arabic Fixed" w:cs="Simplified Arabic Fixed"/>
        </w:rPr>
      </w:pPr>
    </w:p>
    <w:p w14:paraId="4606EF1C" w14:textId="7AE981EE" w:rsidR="00527A12" w:rsidRPr="00E95589" w:rsidRDefault="00527A12" w:rsidP="00AA615D">
      <w:pPr>
        <w:jc w:val="center"/>
        <w:rPr>
          <w:rFonts w:ascii="Simplified Arabic Fixed" w:hAnsi="Simplified Arabic Fixed" w:cs="Simplified Arabic Fixed"/>
        </w:rPr>
      </w:pPr>
      <w:r w:rsidRPr="00E95589">
        <w:rPr>
          <w:rFonts w:ascii="Simplified Arabic Fixed" w:hAnsi="Simplified Arabic Fixed" w:cs="Simplified Arabic Fixed" w:hint="cs"/>
          <w:noProof/>
          <w:color w:val="000000"/>
        </w:rPr>
        <w:drawing>
          <wp:inline distT="0" distB="0" distL="0" distR="0" wp14:anchorId="6B2A80D8" wp14:editId="52EC9C05">
            <wp:extent cx="5801798" cy="2862469"/>
            <wp:effectExtent l="0" t="0" r="8890" b="0"/>
            <wp:docPr id="14" name="Picture 14" descr="https://lh6.googleusercontent.com/THkZDQU1pkpQ7PS5kCHARHPH29MlpDV7lIUEHQOrW2qCyDABuimMUbwoCRbSUu_WYu9qlw-fvUkja3uBiWiotSgnero3eGlVBLD242Jt4j0Og5ngfGwJLN7CJKaCHoUcuEDF4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THkZDQU1pkpQ7PS5kCHARHPH29MlpDV7lIUEHQOrW2qCyDABuimMUbwoCRbSUu_WYu9qlw-fvUkja3uBiWiotSgnero3eGlVBLD242Jt4j0Og5ngfGwJLN7CJKaCHoUcuEDF4U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4087" cy="2898135"/>
                    </a:xfrm>
                    <a:prstGeom prst="rect">
                      <a:avLst/>
                    </a:prstGeom>
                    <a:noFill/>
                    <a:ln>
                      <a:noFill/>
                    </a:ln>
                  </pic:spPr>
                </pic:pic>
              </a:graphicData>
            </a:graphic>
          </wp:inline>
        </w:drawing>
      </w:r>
    </w:p>
    <w:p w14:paraId="610E1D3A" w14:textId="77777777" w:rsidR="00527A12" w:rsidRPr="00E95589" w:rsidRDefault="00527A12" w:rsidP="00AA615D">
      <w:pPr>
        <w:jc w:val="center"/>
        <w:rPr>
          <w:rFonts w:ascii="Simplified Arabic Fixed" w:hAnsi="Simplified Arabic Fixed" w:cs="Simplified Arabic Fixed"/>
        </w:rPr>
      </w:pPr>
    </w:p>
    <w:p w14:paraId="6EC0DC73" w14:textId="50ACE6D1" w:rsidR="00527A12" w:rsidRPr="00E95589" w:rsidRDefault="00527A12" w:rsidP="00AA615D">
      <w:pPr>
        <w:jc w:val="center"/>
        <w:rPr>
          <w:rFonts w:ascii="Simplified Arabic Fixed" w:hAnsi="Simplified Arabic Fixed" w:cs="Simplified Arabic Fixed"/>
        </w:rPr>
      </w:pPr>
    </w:p>
    <w:p w14:paraId="141FCF46" w14:textId="7F638AE5" w:rsidR="00527A12" w:rsidRPr="00E95589" w:rsidRDefault="00BA0514" w:rsidP="00AA615D">
      <w:pPr>
        <w:jc w:val="center"/>
        <w:rPr>
          <w:rFonts w:ascii="Simplified Arabic Fixed" w:hAnsi="Simplified Arabic Fixed" w:cs="Simplified Arabic Fixed"/>
        </w:rPr>
      </w:pPr>
      <w:r>
        <w:rPr>
          <w:rFonts w:ascii="Simplified Arabic Fixed" w:hAnsi="Simplified Arabic Fixed" w:cs="Simplified Arabic Fixed"/>
        </w:rPr>
        <w:t xml:space="preserve">(1) </w:t>
      </w:r>
      <w:r w:rsidR="00AC5050">
        <w:rPr>
          <w:rFonts w:ascii="Simplified Arabic Fixed" w:hAnsi="Simplified Arabic Fixed" w:cs="Simplified Arabic Fixed" w:hint="cs"/>
        </w:rPr>
        <w:t>Remov</w:t>
      </w:r>
      <w:r w:rsidR="0056453D" w:rsidRPr="00E95589">
        <w:rPr>
          <w:rFonts w:ascii="Simplified Arabic Fixed" w:hAnsi="Simplified Arabic Fixed" w:cs="Simplified Arabic Fixed" w:hint="cs"/>
        </w:rPr>
        <w:t>able Tray</w:t>
      </w:r>
      <w:r>
        <w:rPr>
          <w:rFonts w:ascii="Simplified Arabic Fixed" w:hAnsi="Simplified Arabic Fixed" w:cs="Simplified Arabic Fixed"/>
        </w:rPr>
        <w:t xml:space="preserve"> </w:t>
      </w:r>
      <w:r w:rsidR="00E95589">
        <w:rPr>
          <w:rFonts w:ascii="Simplified Arabic Fixed" w:hAnsi="Simplified Arabic Fixed" w:cs="Simplified Arabic Fixed"/>
        </w:rPr>
        <w:t>– $5</w:t>
      </w:r>
    </w:p>
    <w:p w14:paraId="6AF521DA" w14:textId="77777777" w:rsidR="00E95589" w:rsidRPr="00E95589" w:rsidRDefault="00E95589" w:rsidP="00AA615D">
      <w:pPr>
        <w:jc w:val="center"/>
        <w:rPr>
          <w:rFonts w:ascii="Simplified Arabic Fixed" w:hAnsi="Simplified Arabic Fixed" w:cs="Simplified Arabic Fixed"/>
        </w:rPr>
      </w:pPr>
    </w:p>
    <w:p w14:paraId="4A2F539A" w14:textId="035B31C0" w:rsidR="0056453D" w:rsidRPr="00E95589" w:rsidRDefault="00BA0514" w:rsidP="00AA615D">
      <w:pPr>
        <w:jc w:val="center"/>
        <w:rPr>
          <w:rFonts w:ascii="Simplified Arabic Fixed" w:hAnsi="Simplified Arabic Fixed" w:cs="Simplified Arabic Fixed"/>
        </w:rPr>
      </w:pPr>
      <w:r>
        <w:rPr>
          <w:rFonts w:ascii="Simplified Arabic Fixed" w:hAnsi="Simplified Arabic Fixed" w:cs="Simplified Arabic Fixed"/>
        </w:rPr>
        <w:t xml:space="preserve">(1) </w:t>
      </w:r>
      <w:r w:rsidR="0056453D" w:rsidRPr="00E95589">
        <w:rPr>
          <w:rFonts w:ascii="Simplified Arabic Fixed" w:hAnsi="Simplified Arabic Fixed" w:cs="Simplified Arabic Fixed" w:hint="cs"/>
        </w:rPr>
        <w:t>Skimmer Body</w:t>
      </w:r>
      <w:r w:rsidR="00E95589">
        <w:rPr>
          <w:rFonts w:ascii="Simplified Arabic Fixed" w:hAnsi="Simplified Arabic Fixed" w:cs="Simplified Arabic Fixed"/>
        </w:rPr>
        <w:t xml:space="preserve"> - $10</w:t>
      </w:r>
    </w:p>
    <w:p w14:paraId="693786FC" w14:textId="12426191" w:rsidR="0056453D" w:rsidRPr="00E95589" w:rsidRDefault="0056453D" w:rsidP="00AA615D">
      <w:pPr>
        <w:jc w:val="center"/>
        <w:rPr>
          <w:rFonts w:ascii="Simplified Arabic Fixed" w:hAnsi="Simplified Arabic Fixed" w:cs="Simplified Arabic Fixed"/>
        </w:rPr>
      </w:pPr>
    </w:p>
    <w:p w14:paraId="17A5C05C" w14:textId="5E6FE369" w:rsidR="0056453D" w:rsidRPr="00E95589" w:rsidRDefault="00A34E44" w:rsidP="00AA615D">
      <w:pPr>
        <w:jc w:val="center"/>
        <w:rPr>
          <w:rFonts w:ascii="Simplified Arabic Fixed" w:hAnsi="Simplified Arabic Fixed" w:cs="Simplified Arabic Fixed"/>
        </w:rPr>
      </w:pPr>
      <w:r>
        <w:rPr>
          <w:rFonts w:ascii="Simplified Arabic Fixed" w:hAnsi="Simplified Arabic Fixed" w:cs="Simplified Arabic Fixed"/>
        </w:rPr>
        <w:t xml:space="preserve">(2) </w:t>
      </w:r>
      <w:r w:rsidR="0056453D" w:rsidRPr="00E95589">
        <w:rPr>
          <w:rFonts w:ascii="Simplified Arabic Fixed" w:hAnsi="Simplified Arabic Fixed" w:cs="Simplified Arabic Fixed" w:hint="cs"/>
        </w:rPr>
        <w:t>Float Lid</w:t>
      </w:r>
      <w:r>
        <w:rPr>
          <w:rFonts w:ascii="Simplified Arabic Fixed" w:hAnsi="Simplified Arabic Fixed" w:cs="Simplified Arabic Fixed"/>
        </w:rPr>
        <w:t>s</w:t>
      </w:r>
      <w:r w:rsidR="00E95589">
        <w:rPr>
          <w:rFonts w:ascii="Simplified Arabic Fixed" w:hAnsi="Simplified Arabic Fixed" w:cs="Simplified Arabic Fixed"/>
        </w:rPr>
        <w:t xml:space="preserve"> - $</w:t>
      </w:r>
      <w:r>
        <w:rPr>
          <w:rFonts w:ascii="Simplified Arabic Fixed" w:hAnsi="Simplified Arabic Fixed" w:cs="Simplified Arabic Fixed"/>
        </w:rPr>
        <w:t>3</w:t>
      </w:r>
    </w:p>
    <w:p w14:paraId="0F7BA9C7" w14:textId="162CF3B0" w:rsidR="0056453D" w:rsidRPr="00E95589" w:rsidRDefault="0056453D" w:rsidP="00AA615D">
      <w:pPr>
        <w:jc w:val="center"/>
        <w:rPr>
          <w:rFonts w:ascii="Simplified Arabic Fixed" w:hAnsi="Simplified Arabic Fixed" w:cs="Simplified Arabic Fixed"/>
        </w:rPr>
      </w:pPr>
    </w:p>
    <w:p w14:paraId="1D0FD263" w14:textId="50B86A7E" w:rsidR="00527A12" w:rsidRPr="00E95589" w:rsidRDefault="00A34E44" w:rsidP="00AA615D">
      <w:pPr>
        <w:jc w:val="center"/>
        <w:rPr>
          <w:rFonts w:ascii="Simplified Arabic Fixed" w:hAnsi="Simplified Arabic Fixed" w:cs="Simplified Arabic Fixed"/>
        </w:rPr>
      </w:pPr>
      <w:r>
        <w:rPr>
          <w:rFonts w:ascii="Simplified Arabic Fixed" w:hAnsi="Simplified Arabic Fixed" w:cs="Simplified Arabic Fixed"/>
        </w:rPr>
        <w:t xml:space="preserve">(2) </w:t>
      </w:r>
      <w:r w:rsidR="0056453D" w:rsidRPr="00E95589">
        <w:rPr>
          <w:rFonts w:ascii="Simplified Arabic Fixed" w:hAnsi="Simplified Arabic Fixed" w:cs="Simplified Arabic Fixed" w:hint="cs"/>
        </w:rPr>
        <w:t>Water Adjustment Cap</w:t>
      </w:r>
      <w:r>
        <w:rPr>
          <w:rFonts w:ascii="Simplified Arabic Fixed" w:hAnsi="Simplified Arabic Fixed" w:cs="Simplified Arabic Fixed"/>
        </w:rPr>
        <w:t>s</w:t>
      </w:r>
      <w:r w:rsidR="00E95589">
        <w:rPr>
          <w:rFonts w:ascii="Simplified Arabic Fixed" w:hAnsi="Simplified Arabic Fixed" w:cs="Simplified Arabic Fixed"/>
        </w:rPr>
        <w:t xml:space="preserve"> - $</w:t>
      </w:r>
      <w:r>
        <w:rPr>
          <w:rFonts w:ascii="Simplified Arabic Fixed" w:hAnsi="Simplified Arabic Fixed" w:cs="Simplified Arabic Fixed"/>
        </w:rPr>
        <w:t>2</w:t>
      </w:r>
    </w:p>
    <w:p w14:paraId="3ACA469E" w14:textId="7D03E19B" w:rsidR="00527A12" w:rsidRPr="00E95589" w:rsidRDefault="00527A12" w:rsidP="00AA615D">
      <w:pPr>
        <w:jc w:val="center"/>
        <w:rPr>
          <w:rFonts w:ascii="Simplified Arabic Fixed" w:hAnsi="Simplified Arabic Fixed" w:cs="Simplified Arabic Fixed"/>
        </w:rPr>
      </w:pPr>
    </w:p>
    <w:p w14:paraId="14820931" w14:textId="77777777" w:rsidR="0071520D" w:rsidRPr="00E95589" w:rsidRDefault="0071520D" w:rsidP="0071520D">
      <w:pPr>
        <w:rPr>
          <w:rFonts w:ascii="Simplified Arabic Fixed" w:hAnsi="Simplified Arabic Fixed" w:cs="Simplified Arabic Fixed"/>
          <w:b/>
        </w:rPr>
        <w:sectPr w:rsidR="0071520D" w:rsidRPr="00E95589" w:rsidSect="00C676C5">
          <w:headerReference w:type="default" r:id="rId21"/>
          <w:footerReference w:type="default" r:id="rId22"/>
          <w:type w:val="continuous"/>
          <w:pgSz w:w="12240" w:h="15840"/>
          <w:pgMar w:top="1440" w:right="1440" w:bottom="1440" w:left="1440" w:header="720" w:footer="720" w:gutter="0"/>
          <w:cols w:space="720"/>
          <w:docGrid w:linePitch="360"/>
        </w:sectPr>
      </w:pPr>
    </w:p>
    <w:p w14:paraId="09C3C278" w14:textId="5E7F8077" w:rsidR="003804A4" w:rsidRPr="00E95589" w:rsidRDefault="003804A4" w:rsidP="0056453D">
      <w:pPr>
        <w:rPr>
          <w:rFonts w:ascii="Simplified Arabic Fixed" w:hAnsi="Simplified Arabic Fixed" w:cs="Simplified Arabic Fixed"/>
        </w:rPr>
      </w:pPr>
    </w:p>
    <w:sectPr w:rsidR="003804A4" w:rsidRPr="00E95589" w:rsidSect="00C676C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02902" w14:textId="77777777" w:rsidR="0001244B" w:rsidRDefault="0001244B" w:rsidP="002360CE">
      <w:pPr>
        <w:spacing w:after="0" w:line="240" w:lineRule="auto"/>
      </w:pPr>
      <w:r>
        <w:separator/>
      </w:r>
    </w:p>
  </w:endnote>
  <w:endnote w:type="continuationSeparator" w:id="0">
    <w:p w14:paraId="05625B97" w14:textId="77777777" w:rsidR="0001244B" w:rsidRDefault="0001244B" w:rsidP="00236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Fixed">
    <w:altName w:val="DejaVu Sans Mono"/>
    <w:charset w:val="B2"/>
    <w:family w:val="modern"/>
    <w:pitch w:val="fixed"/>
    <w:sig w:usb0="00000000" w:usb1="0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73A06" w14:textId="1C091FC6" w:rsidR="00527A12" w:rsidRPr="00D80B0E" w:rsidRDefault="00D80B0E" w:rsidP="00D80B0E">
    <w:pPr>
      <w:pStyle w:val="Footer"/>
      <w:rPr>
        <w:i/>
      </w:rPr>
    </w:pPr>
    <w:r w:rsidRPr="00D80B0E">
      <w:rPr>
        <w:i/>
      </w:rPr>
      <w:t>Copyright © 2019 Awesome Pools</w:t>
    </w:r>
  </w:p>
  <w:p w14:paraId="1729DFA9" w14:textId="77777777" w:rsidR="00527A12" w:rsidRDefault="00527A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A6F0C" w14:textId="5B0B27C6" w:rsidR="0071520D" w:rsidRDefault="00D80B0E">
    <w:pPr>
      <w:pStyle w:val="Footer"/>
      <w:rPr>
        <w:i/>
      </w:rPr>
    </w:pPr>
    <w:r w:rsidRPr="00D80B0E">
      <w:rPr>
        <w:i/>
      </w:rPr>
      <w:t>Copyright © 2019 Awesome Pools</w:t>
    </w:r>
  </w:p>
  <w:p w14:paraId="5601B9FC" w14:textId="77777777" w:rsidR="00D80B0E" w:rsidRPr="00D80B0E" w:rsidRDefault="00D80B0E">
    <w:pPr>
      <w:pStyle w:val="Foo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59050" w14:textId="77777777" w:rsidR="0001244B" w:rsidRDefault="0001244B" w:rsidP="002360CE">
      <w:pPr>
        <w:spacing w:after="0" w:line="240" w:lineRule="auto"/>
      </w:pPr>
      <w:r>
        <w:separator/>
      </w:r>
    </w:p>
  </w:footnote>
  <w:footnote w:type="continuationSeparator" w:id="0">
    <w:p w14:paraId="06D9AD63" w14:textId="77777777" w:rsidR="0001244B" w:rsidRDefault="0001244B" w:rsidP="002360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586702"/>
      <w:docPartObj>
        <w:docPartGallery w:val="Page Numbers (Top of Page)"/>
        <w:docPartUnique/>
      </w:docPartObj>
    </w:sdtPr>
    <w:sdtEndPr>
      <w:rPr>
        <w:noProof/>
      </w:rPr>
    </w:sdtEndPr>
    <w:sdtContent>
      <w:p w14:paraId="66D2F3B3" w14:textId="0765BC45" w:rsidR="00527A12" w:rsidRDefault="00527A12">
        <w:pPr>
          <w:pStyle w:val="Header"/>
          <w:jc w:val="right"/>
        </w:pPr>
        <w:r>
          <w:fldChar w:fldCharType="begin"/>
        </w:r>
        <w:r>
          <w:instrText xml:space="preserve"> PAGE   \* MERGEFORMAT </w:instrText>
        </w:r>
        <w:r>
          <w:fldChar w:fldCharType="separate"/>
        </w:r>
        <w:r w:rsidR="002A3D4A">
          <w:rPr>
            <w:noProof/>
          </w:rPr>
          <w:t>11</w:t>
        </w:r>
        <w:r>
          <w:rPr>
            <w:noProof/>
          </w:rPr>
          <w:fldChar w:fldCharType="end"/>
        </w:r>
      </w:p>
    </w:sdtContent>
  </w:sdt>
  <w:p w14:paraId="45DC179B" w14:textId="77777777" w:rsidR="00527A12" w:rsidRDefault="00527A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042973"/>
      <w:docPartObj>
        <w:docPartGallery w:val="Page Numbers (Top of Page)"/>
        <w:docPartUnique/>
      </w:docPartObj>
    </w:sdtPr>
    <w:sdtEndPr>
      <w:rPr>
        <w:noProof/>
      </w:rPr>
    </w:sdtEndPr>
    <w:sdtContent>
      <w:p w14:paraId="58E09CAA" w14:textId="2C79CE93" w:rsidR="0071520D" w:rsidRDefault="0071520D">
        <w:pPr>
          <w:pStyle w:val="Header"/>
          <w:jc w:val="right"/>
        </w:pPr>
        <w:r>
          <w:fldChar w:fldCharType="begin"/>
        </w:r>
        <w:r>
          <w:instrText xml:space="preserve"> PAGE   \* MERGEFORMAT </w:instrText>
        </w:r>
        <w:r>
          <w:fldChar w:fldCharType="separate"/>
        </w:r>
        <w:r w:rsidR="002A3D4A">
          <w:rPr>
            <w:noProof/>
          </w:rPr>
          <w:t>12</w:t>
        </w:r>
        <w:r>
          <w:rPr>
            <w:noProof/>
          </w:rPr>
          <w:fldChar w:fldCharType="end"/>
        </w:r>
      </w:p>
    </w:sdtContent>
  </w:sdt>
  <w:p w14:paraId="3BE71C38" w14:textId="77777777" w:rsidR="0071520D" w:rsidRDefault="0071520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US"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A01"/>
    <w:rsid w:val="0001244B"/>
    <w:rsid w:val="000605CC"/>
    <w:rsid w:val="000D1B0F"/>
    <w:rsid w:val="000F2AD7"/>
    <w:rsid w:val="000F5B36"/>
    <w:rsid w:val="00172845"/>
    <w:rsid w:val="001F7347"/>
    <w:rsid w:val="00217F75"/>
    <w:rsid w:val="0022305F"/>
    <w:rsid w:val="002359CD"/>
    <w:rsid w:val="002360CE"/>
    <w:rsid w:val="002834D9"/>
    <w:rsid w:val="002A3D4A"/>
    <w:rsid w:val="002D2FC9"/>
    <w:rsid w:val="0033430C"/>
    <w:rsid w:val="00336C03"/>
    <w:rsid w:val="00364A7A"/>
    <w:rsid w:val="003804A4"/>
    <w:rsid w:val="003B044B"/>
    <w:rsid w:val="003C2B53"/>
    <w:rsid w:val="00401561"/>
    <w:rsid w:val="00527A12"/>
    <w:rsid w:val="00545303"/>
    <w:rsid w:val="0056453D"/>
    <w:rsid w:val="006C3BBE"/>
    <w:rsid w:val="006D39BF"/>
    <w:rsid w:val="006D3EC5"/>
    <w:rsid w:val="006F0A01"/>
    <w:rsid w:val="0071520D"/>
    <w:rsid w:val="0075273A"/>
    <w:rsid w:val="007548FB"/>
    <w:rsid w:val="007574F9"/>
    <w:rsid w:val="00776468"/>
    <w:rsid w:val="007845C1"/>
    <w:rsid w:val="007914A7"/>
    <w:rsid w:val="007B1B80"/>
    <w:rsid w:val="007C3CC8"/>
    <w:rsid w:val="00824FBE"/>
    <w:rsid w:val="008B2BF1"/>
    <w:rsid w:val="00936856"/>
    <w:rsid w:val="00974DF3"/>
    <w:rsid w:val="00A34E44"/>
    <w:rsid w:val="00A830D8"/>
    <w:rsid w:val="00AA615D"/>
    <w:rsid w:val="00AC2661"/>
    <w:rsid w:val="00AC5050"/>
    <w:rsid w:val="00B176AB"/>
    <w:rsid w:val="00B76676"/>
    <w:rsid w:val="00B9671C"/>
    <w:rsid w:val="00BA0514"/>
    <w:rsid w:val="00C676C5"/>
    <w:rsid w:val="00CA7367"/>
    <w:rsid w:val="00CB731B"/>
    <w:rsid w:val="00CE00D6"/>
    <w:rsid w:val="00D72FD9"/>
    <w:rsid w:val="00D80B0E"/>
    <w:rsid w:val="00D8519A"/>
    <w:rsid w:val="00DC5FC7"/>
    <w:rsid w:val="00E95589"/>
    <w:rsid w:val="00F251F2"/>
    <w:rsid w:val="00F37F1A"/>
    <w:rsid w:val="00F46D88"/>
    <w:rsid w:val="00FA1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284342"/>
  <w15:chartTrackingRefBased/>
  <w15:docId w15:val="{B68A6A2C-11A3-495E-B46C-619EAF47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30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05F"/>
    <w:rPr>
      <w:rFonts w:ascii="Segoe UI" w:hAnsi="Segoe UI" w:cs="Segoe UI"/>
      <w:sz w:val="18"/>
      <w:szCs w:val="18"/>
    </w:rPr>
  </w:style>
  <w:style w:type="paragraph" w:styleId="Header">
    <w:name w:val="header"/>
    <w:basedOn w:val="Normal"/>
    <w:link w:val="HeaderChar"/>
    <w:uiPriority w:val="99"/>
    <w:unhideWhenUsed/>
    <w:rsid w:val="00236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0CE"/>
  </w:style>
  <w:style w:type="paragraph" w:styleId="Footer">
    <w:name w:val="footer"/>
    <w:basedOn w:val="Normal"/>
    <w:link w:val="FooterChar"/>
    <w:uiPriority w:val="99"/>
    <w:unhideWhenUsed/>
    <w:rsid w:val="00236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0CE"/>
  </w:style>
  <w:style w:type="character" w:styleId="Hyperlink">
    <w:name w:val="Hyperlink"/>
    <w:basedOn w:val="DefaultParagraphFont"/>
    <w:uiPriority w:val="99"/>
    <w:unhideWhenUsed/>
    <w:rsid w:val="000F5B36"/>
    <w:rPr>
      <w:color w:val="0563C1" w:themeColor="hyperlink"/>
      <w:u w:val="single"/>
    </w:rPr>
  </w:style>
  <w:style w:type="character" w:customStyle="1" w:styleId="UnresolvedMention">
    <w:name w:val="Unresolved Mention"/>
    <w:basedOn w:val="DefaultParagraphFont"/>
    <w:uiPriority w:val="99"/>
    <w:semiHidden/>
    <w:unhideWhenUsed/>
    <w:rsid w:val="000F5B36"/>
    <w:rPr>
      <w:color w:val="605E5C"/>
      <w:shd w:val="clear" w:color="auto" w:fill="E1DFDD"/>
    </w:rPr>
  </w:style>
  <w:style w:type="paragraph" w:styleId="ListParagraph">
    <w:name w:val="List Paragraph"/>
    <w:basedOn w:val="Normal"/>
    <w:uiPriority w:val="34"/>
    <w:qFormat/>
    <w:rsid w:val="00BA05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tgleato1@uncc.edu" TargetMode="Externa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cbutzmon@uncc.edu" TargetMode="Externa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hyperlink" Target="mailto:dromana@uncc.edu"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mailto:jsalo@uncc.edu"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ebpages.uncc.edu/cbutzmon/1202%20Project/Home.html"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42D6656F</Template>
  <TotalTime>2723</TotalTime>
  <Pages>12</Pages>
  <Words>1268</Words>
  <Characters>7233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Salo</dc:creator>
  <cp:keywords/>
  <dc:description/>
  <cp:lastModifiedBy>Carlos Alexander Butz Monroy</cp:lastModifiedBy>
  <cp:revision>34</cp:revision>
  <dcterms:created xsi:type="dcterms:W3CDTF">2019-04-12T13:11:00Z</dcterms:created>
  <dcterms:modified xsi:type="dcterms:W3CDTF">2019-04-24T00:58:00Z</dcterms:modified>
</cp:coreProperties>
</file>