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6285"/>
        <w:gridCol w:w="4713"/>
      </w:tblGrid>
      <w:tr w:rsidR="00F448BC" w14:paraId="5A10B74D" w14:textId="77777777" w:rsidTr="00A43A5B">
        <w:trPr>
          <w:cantSplit/>
          <w:trHeight w:val="4488"/>
        </w:trPr>
        <w:tc>
          <w:tcPr>
            <w:tcW w:w="6285" w:type="dxa"/>
          </w:tcPr>
          <w:p w14:paraId="0FE9B7BA" w14:textId="038A8758" w:rsidR="00F448BC" w:rsidRDefault="007C781F" w:rsidP="00A43A5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76DEDB" wp14:editId="39C73FDA">
                  <wp:extent cx="3853815" cy="2193290"/>
                  <wp:effectExtent l="0" t="0" r="0" b="0"/>
                  <wp:docPr id="213790544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905448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3815" cy="219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  <w:vMerge w:val="restart"/>
          </w:tcPr>
          <w:tbl>
            <w:tblPr>
              <w:tblStyle w:val="TableGrid"/>
              <w:tblW w:w="45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3"/>
            </w:tblGrid>
            <w:tr w:rsidR="00B77317" w14:paraId="64046F09" w14:textId="77777777" w:rsidTr="003503B2">
              <w:trPr>
                <w:cantSplit/>
                <w:trHeight w:val="2273"/>
              </w:trPr>
              <w:tc>
                <w:tcPr>
                  <w:tcW w:w="4533" w:type="dxa"/>
                </w:tcPr>
                <w:p w14:paraId="143A0881" w14:textId="2A56F091" w:rsidR="00B77317" w:rsidRPr="00CD1539" w:rsidRDefault="007C781F" w:rsidP="00E217C8">
                  <w:pP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</w:pPr>
                  <w: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 xml:space="preserve">Simulation of </w:t>
                  </w:r>
                  <w:r w:rsidR="004A0724"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 xml:space="preserve"> </w:t>
                  </w:r>
                  <w:r>
                    <w:rPr>
                      <w:b/>
                      <w:color w:val="365F91" w:themeColor="accent1" w:themeShade="BF"/>
                      <w:sz w:val="40"/>
                      <w:szCs w:val="40"/>
                    </w:rPr>
                    <w:t>V2_Tensile_tester_assemlby</w:t>
                  </w:r>
                </w:p>
                <w:p w14:paraId="1164FD9B" w14:textId="77777777" w:rsidR="00B77317" w:rsidRPr="00CD1539" w:rsidRDefault="00B77317" w:rsidP="00E217C8">
                  <w:pPr>
                    <w:rPr>
                      <w:rStyle w:val="Strong"/>
                      <w:sz w:val="20"/>
                      <w:szCs w:val="20"/>
                    </w:rPr>
                  </w:pPr>
                </w:p>
                <w:p w14:paraId="6A61D462" w14:textId="67CCD489" w:rsidR="00B77317" w:rsidRPr="00CD1539" w:rsidRDefault="007C781F" w:rsidP="009C008A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Date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Wednesday, April 22, 2026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br/>
                  </w:r>
                  <w:r>
                    <w:rPr>
                      <w:rStyle w:val="Strong"/>
                      <w:sz w:val="20"/>
                      <w:szCs w:val="20"/>
                    </w:rPr>
                    <w:t>Designer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Solidworks</w:t>
                  </w:r>
                </w:p>
                <w:p w14:paraId="461DB2D4" w14:textId="5BC36F2B" w:rsidR="00B77317" w:rsidRPr="00CD1539" w:rsidRDefault="007C781F" w:rsidP="009C008A">
                  <w:pPr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Study name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>:</w:t>
                  </w:r>
                  <w:r w:rsidR="00B77317" w:rsidRPr="004A0724">
                    <w:rPr>
                      <w:rStyle w:val="Strong"/>
                      <w:b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Static 3 from [Static 2 from [Static 1]]</w:t>
                  </w:r>
                </w:p>
                <w:p w14:paraId="7C625930" w14:textId="7C9DC218" w:rsidR="00B77317" w:rsidRPr="006A441F" w:rsidRDefault="007C781F" w:rsidP="00B77317">
                  <w:pPr>
                    <w:rPr>
                      <w:bCs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Analysis type</w:t>
                  </w:r>
                  <w:r w:rsidR="00B77317" w:rsidRPr="00CD1539">
                    <w:rPr>
                      <w:rStyle w:val="Strong"/>
                      <w:sz w:val="20"/>
                      <w:szCs w:val="20"/>
                    </w:rPr>
                    <w:t>:</w:t>
                  </w:r>
                  <w:r w:rsidR="00B77317" w:rsidRPr="004A0724">
                    <w:rPr>
                      <w:rStyle w:val="Strong"/>
                      <w:b w:val="0"/>
                    </w:rPr>
                    <w:t xml:space="preserve"> </w:t>
                  </w: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Static</w:t>
                  </w:r>
                </w:p>
              </w:tc>
            </w:tr>
            <w:tr w:rsidR="00B77317" w14:paraId="6DB94CEE" w14:textId="77777777" w:rsidTr="003503B2">
              <w:trPr>
                <w:cantSplit/>
                <w:trHeight w:val="6839"/>
              </w:trPr>
              <w:tc>
                <w:tcPr>
                  <w:tcW w:w="4533" w:type="dxa"/>
                </w:tcPr>
                <w:sdt>
                  <w:sdtPr>
                    <w:rPr>
                      <w:rFonts w:asciiTheme="minorHAnsi" w:eastAsiaTheme="minorHAnsi" w:hAnsiTheme="minorHAnsi" w:cstheme="minorBidi"/>
                      <w:b w:val="0"/>
                      <w:bCs w:val="0"/>
                      <w:color w:val="auto"/>
                      <w:sz w:val="22"/>
                      <w:szCs w:val="22"/>
                    </w:rPr>
                    <w:id w:val="534339788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eastAsiaTheme="minorEastAsia"/>
                      <w:sz w:val="20"/>
                    </w:rPr>
                  </w:sdtEndPr>
                  <w:sdtContent>
                    <w:p w14:paraId="19249BFE" w14:textId="76CD233C" w:rsidR="00B77317" w:rsidRDefault="007C781F" w:rsidP="00E3408D">
                      <w:pPr>
                        <w:pStyle w:val="TOCHeading"/>
                      </w:pPr>
                      <w:r>
                        <w:t>Table of Contents</w:t>
                      </w:r>
                    </w:p>
                    <w:p w14:paraId="3BA0E484" w14:textId="71FC975C" w:rsidR="007C781F" w:rsidRDefault="001041F1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 w:rsidR="00B77317">
                        <w:rPr>
                          <w:sz w:val="18"/>
                        </w:rPr>
                        <w:instrText xml:space="preserve"> TOC \o "1-1" \h \z \u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hyperlink w:anchor="_Toc227781298" w:history="1">
                        <w:r w:rsidR="007C781F" w:rsidRPr="006F03D0">
                          <w:rPr>
                            <w:rStyle w:val="Hyperlink"/>
                            <w:noProof/>
                          </w:rPr>
                          <w:t>Description</w:t>
                        </w:r>
                        <w:r w:rsidR="007C781F">
                          <w:rPr>
                            <w:noProof/>
                            <w:webHidden/>
                          </w:rPr>
                          <w:tab/>
                        </w:r>
                        <w:r w:rsidR="007C781F">
                          <w:rPr>
                            <w:noProof/>
                            <w:webHidden/>
                          </w:rPr>
                          <w:fldChar w:fldCharType="begin"/>
                        </w:r>
                        <w:r w:rsidR="007C781F">
                          <w:rPr>
                            <w:noProof/>
                            <w:webHidden/>
                          </w:rPr>
                          <w:instrText xml:space="preserve"> PAGEREF _Toc227781298 \h </w:instrText>
                        </w:r>
                        <w:r w:rsidR="007C781F">
                          <w:rPr>
                            <w:noProof/>
                            <w:webHidden/>
                          </w:rPr>
                        </w:r>
                        <w:r w:rsidR="007C781F">
                          <w:rPr>
                            <w:noProof/>
                            <w:webHidden/>
                          </w:rPr>
                          <w:fldChar w:fldCharType="separate"/>
                        </w:r>
                        <w:r w:rsidR="007C781F">
                          <w:rPr>
                            <w:noProof/>
                            <w:webHidden/>
                          </w:rPr>
                          <w:t>1</w:t>
                        </w:r>
                        <w:r w:rsidR="007C781F"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66B69A8" w14:textId="1255365C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299" w:history="1">
                        <w:r w:rsidRPr="006F03D0">
                          <w:rPr>
                            <w:rStyle w:val="Hyperlink"/>
                            <w:noProof/>
                          </w:rPr>
                          <w:t>Assumptions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_Toc227781299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01C1135F" w14:textId="7AD36887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0" w:history="1">
                        <w:r w:rsidRPr="006F03D0">
                          <w:rPr>
                            <w:rStyle w:val="Hyperlink"/>
                            <w:noProof/>
                          </w:rPr>
                          <w:t>Model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_Toc227781300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3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6710E5F9" w14:textId="7EEEEDCE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1" w:history="1">
                        <w:r w:rsidRPr="006F03D0">
                          <w:rPr>
                            <w:rStyle w:val="Hyperlink"/>
                            <w:noProof/>
                          </w:rPr>
                          <w:t>Study Properties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_Toc227781301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6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0E535FB9" w14:textId="5E3F0E3D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2" w:history="1">
                        <w:r w:rsidRPr="006F03D0">
                          <w:rPr>
                            <w:rStyle w:val="Hyperlink"/>
                            <w:noProof/>
                          </w:rPr>
                          <w:t>Units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_Toc227781302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6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F8BF3A8" w14:textId="36762013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3" w:history="1">
                        <w:r w:rsidRPr="006F03D0">
                          <w:rPr>
                            <w:rStyle w:val="Hyperlink"/>
                            <w:noProof/>
                          </w:rPr>
                          <w:t>Material Properties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_Toc227781303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7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70F3765" w14:textId="1CEFF177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4" w:history="1">
                        <w:r w:rsidRPr="006F03D0">
                          <w:rPr>
                            <w:rStyle w:val="Hyperlink"/>
                            <w:noProof/>
                          </w:rPr>
                          <w:t>Loads and Fixtures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_Toc227781304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8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0DCCDC7C" w14:textId="2B80FE41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5" w:history="1">
                        <w:r w:rsidRPr="006F03D0">
                          <w:rPr>
                            <w:rStyle w:val="Hyperlink"/>
                            <w:noProof/>
                          </w:rPr>
                          <w:t>Connector Definitions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_Toc227781305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9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07333CC5" w14:textId="2E1DEFC5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6" w:history="1">
                        <w:r w:rsidRPr="006F03D0">
                          <w:rPr>
                            <w:rStyle w:val="Hyperlink"/>
                            <w:noProof/>
                          </w:rPr>
                          <w:t>Interaction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_Toc227781306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9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3AEFC20" w14:textId="5F9ABEF9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7" w:history="1">
                        <w:r w:rsidRPr="006F03D0">
                          <w:rPr>
                            <w:rStyle w:val="Hyperlink"/>
                            <w:noProof/>
                          </w:rPr>
                          <w:t>Mesh information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_Toc227781307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10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7B0B380E" w14:textId="03ED3043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8" w:history="1">
                        <w:r w:rsidRPr="006F03D0">
                          <w:rPr>
                            <w:rStyle w:val="Hyperlink"/>
                            <w:noProof/>
                          </w:rPr>
                          <w:t>Sensor Details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_Toc227781308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11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78726885" w14:textId="53D70038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09" w:history="1">
                        <w:r w:rsidRPr="006F03D0">
                          <w:rPr>
                            <w:rStyle w:val="Hyperlink"/>
                            <w:noProof/>
                          </w:rPr>
                          <w:t>Resultant Forces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_Toc227781309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5820A4D6" w14:textId="27C8A302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10" w:history="1">
                        <w:r w:rsidRPr="006F03D0">
                          <w:rPr>
                            <w:rStyle w:val="Hyperlink"/>
                            <w:noProof/>
                          </w:rPr>
                          <w:t>Beams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_Toc227781310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12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77607C95" w14:textId="57D78A1D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11" w:history="1">
                        <w:r w:rsidRPr="006F03D0">
                          <w:rPr>
                            <w:rStyle w:val="Hyperlink"/>
                            <w:noProof/>
                          </w:rPr>
                          <w:t>Study Results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_Toc227781311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13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4B984DF9" w14:textId="0BD584B5" w:rsidR="007C781F" w:rsidRDefault="007C781F">
                      <w:pPr>
                        <w:pStyle w:val="TOC1"/>
                        <w:rPr>
                          <w:noProof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hyperlink w:anchor="_Toc227781312" w:history="1">
                        <w:r w:rsidRPr="006F03D0">
                          <w:rPr>
                            <w:rStyle w:val="Hyperlink"/>
                            <w:noProof/>
                          </w:rPr>
                          <w:t>Conclusion</w:t>
                        </w:r>
                        <w:r>
                          <w:rPr>
                            <w:noProof/>
                            <w:webHidden/>
                          </w:rPr>
                          <w:tab/>
                        </w:r>
                        <w:r>
                          <w:rPr>
                            <w:noProof/>
                            <w:webHidden/>
                          </w:rPr>
                          <w:fldChar w:fldCharType="begin"/>
                        </w:r>
                        <w:r>
                          <w:rPr>
                            <w:noProof/>
                            <w:webHidden/>
                          </w:rPr>
                          <w:instrText xml:space="preserve"> PAGEREF _Toc227781312 \h </w:instrText>
                        </w:r>
                        <w:r>
                          <w:rPr>
                            <w:noProof/>
                            <w:webHidden/>
                          </w:rPr>
                        </w:r>
                        <w:r>
                          <w:rPr>
                            <w:noProof/>
                            <w:webHidden/>
                          </w:rPr>
                          <w:fldChar w:fldCharType="separate"/>
                        </w:r>
                        <w:r>
                          <w:rPr>
                            <w:noProof/>
                            <w:webHidden/>
                          </w:rPr>
                          <w:t>15</w:t>
                        </w:r>
                        <w:r>
                          <w:rPr>
                            <w:noProof/>
                            <w:webHidden/>
                          </w:rPr>
                          <w:fldChar w:fldCharType="end"/>
                        </w:r>
                      </w:hyperlink>
                    </w:p>
                    <w:p w14:paraId="2C810C15" w14:textId="2CF42E63" w:rsidR="00B77317" w:rsidRPr="00EF5B54" w:rsidRDefault="001041F1" w:rsidP="00E3408D">
                      <w:pPr>
                        <w:pStyle w:val="TOC1"/>
                        <w:rPr>
                          <w:noProof/>
                          <w:sz w:val="22"/>
                        </w:rPr>
                      </w:pPr>
                      <w:r>
                        <w:rPr>
                          <w:sz w:val="18"/>
                        </w:rPr>
                        <w:fldChar w:fldCharType="end"/>
                      </w:r>
                    </w:p>
                  </w:sdtContent>
                </w:sdt>
              </w:tc>
            </w:tr>
          </w:tbl>
          <w:p w14:paraId="78C9355A" w14:textId="77777777" w:rsidR="00F448BC" w:rsidRDefault="00F448BC" w:rsidP="00A5373F"/>
        </w:tc>
      </w:tr>
      <w:tr w:rsidR="00F448BC" w14:paraId="60292933" w14:textId="77777777" w:rsidTr="00BE081A">
        <w:trPr>
          <w:cantSplit/>
          <w:trHeight w:val="3924"/>
        </w:trPr>
        <w:tc>
          <w:tcPr>
            <w:tcW w:w="6285" w:type="dxa"/>
          </w:tcPr>
          <w:p w14:paraId="4E54FDAE" w14:textId="0AE24721" w:rsidR="00C27B5D" w:rsidRDefault="007C781F" w:rsidP="00C27B5D">
            <w:pPr>
              <w:pStyle w:val="Heading1"/>
            </w:pPr>
            <w:bookmarkStart w:id="0" w:name="_Toc227781298"/>
            <w:r>
              <w:t>Description</w:t>
            </w:r>
            <w:bookmarkEnd w:id="0"/>
          </w:p>
          <w:p w14:paraId="2D94EDF4" w14:textId="2359688D" w:rsidR="00F448BC" w:rsidRPr="00E65D6E" w:rsidRDefault="007C781F" w:rsidP="00FF408C">
            <w:r>
              <w:t>No Data</w:t>
            </w:r>
          </w:p>
        </w:tc>
        <w:tc>
          <w:tcPr>
            <w:tcW w:w="4713" w:type="dxa"/>
            <w:vMerge/>
          </w:tcPr>
          <w:p w14:paraId="45797924" w14:textId="77777777" w:rsidR="00F448BC" w:rsidRPr="00A33AA4" w:rsidRDefault="00F448BC" w:rsidP="00840CC7">
            <w:pPr>
              <w:pStyle w:val="TOC3"/>
            </w:pPr>
          </w:p>
        </w:tc>
      </w:tr>
    </w:tbl>
    <w:p w14:paraId="261E828A" w14:textId="77777777" w:rsidR="00F25CD7" w:rsidRDefault="00F25CD7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343025" w14:paraId="7853DDF4" w14:textId="77777777" w:rsidTr="00DD03CF">
        <w:tc>
          <w:tcPr>
            <w:tcW w:w="11016" w:type="dxa"/>
          </w:tcPr>
          <w:p w14:paraId="7B82A904" w14:textId="57432C6E" w:rsidR="00343025" w:rsidRDefault="007C781F" w:rsidP="00343025">
            <w:pPr>
              <w:pStyle w:val="Heading1"/>
            </w:pPr>
            <w:bookmarkStart w:id="1" w:name="_Toc243733140"/>
            <w:bookmarkStart w:id="2" w:name="_Toc245020107"/>
            <w:bookmarkStart w:id="3" w:name="_Toc245020139"/>
            <w:bookmarkStart w:id="4" w:name="_Toc227781299"/>
            <w:r>
              <w:lastRenderedPageBreak/>
              <w:t>Assumptions</w:t>
            </w:r>
            <w:bookmarkEnd w:id="4"/>
          </w:p>
          <w:p w14:paraId="5F3B12FA" w14:textId="08480504" w:rsidR="00A96F2C" w:rsidRDefault="00A96F2C" w:rsidP="00A96F2C"/>
        </w:tc>
      </w:tr>
    </w:tbl>
    <w:p w14:paraId="4476D160" w14:textId="77777777" w:rsidR="00343025" w:rsidRDefault="00343025" w:rsidP="00B77317">
      <w:pPr>
        <w:pStyle w:val="Heading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FF408C" w14:paraId="0017F193" w14:textId="77777777" w:rsidTr="00ED5A01">
        <w:tc>
          <w:tcPr>
            <w:tcW w:w="11016" w:type="dxa"/>
          </w:tcPr>
          <w:p w14:paraId="1D4B33E8" w14:textId="4F0B8AD3" w:rsidR="00FF408C" w:rsidRDefault="007C781F" w:rsidP="00FF408C">
            <w:pPr>
              <w:pStyle w:val="Heading1"/>
            </w:pPr>
            <w:bookmarkStart w:id="5" w:name="_Toc227781300"/>
            <w:r>
              <w:lastRenderedPageBreak/>
              <w:t>Model Information</w:t>
            </w:r>
            <w:bookmarkEnd w:id="5"/>
          </w:p>
          <w:p w14:paraId="69131190" w14:textId="77777777" w:rsidR="00931A46" w:rsidRDefault="00931A46" w:rsidP="00FF408C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77"/>
              <w:gridCol w:w="2340"/>
              <w:gridCol w:w="3060"/>
              <w:gridCol w:w="2677"/>
            </w:tblGrid>
            <w:tr w:rsidR="00C16188" w14:paraId="7D27E01F" w14:textId="77777777" w:rsidTr="00C161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tbl>
                  <w:tblPr>
                    <w:tblStyle w:val="TableGrid"/>
                    <w:tblW w:w="0" w:type="auto"/>
                    <w:tblInd w:w="944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640"/>
                  </w:tblGrid>
                  <w:tr w:rsidR="00077EA0" w14:paraId="579B9FC0" w14:textId="77777777" w:rsidTr="00077EA0">
                    <w:tc>
                      <w:tcPr>
                        <w:tcW w:w="8640" w:type="dxa"/>
                      </w:tcPr>
                      <w:p w14:paraId="1B95A9B1" w14:textId="2B304319" w:rsidR="00077EA0" w:rsidRDefault="007C781F" w:rsidP="00077EA0">
                        <w:pPr>
                          <w:jc w:val="center"/>
                          <w:rPr>
                            <w:rStyle w:val="Strong"/>
                            <w:noProof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lastRenderedPageBreak/>
                          <w:drawing>
                            <wp:inline distT="0" distB="0" distL="0" distR="0" wp14:anchorId="758ADEAF" wp14:editId="079D54B4">
                              <wp:extent cx="5349240" cy="3044190"/>
                              <wp:effectExtent l="0" t="0" r="3810" b="3810"/>
                              <wp:docPr id="810307292" name="Picture 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10307292" name="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349240" cy="30441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84C684A" w14:textId="76D69540" w:rsidR="00C16188" w:rsidRDefault="007C781F" w:rsidP="00C16188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Model name</w:t>
                  </w:r>
                  <w:r w:rsidR="00C16188" w:rsidRPr="00C16188"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</w:t>
                  </w:r>
                </w:p>
                <w:p w14:paraId="764982B2" w14:textId="796F8D10" w:rsidR="00C16188" w:rsidRDefault="007C781F" w:rsidP="00C16188">
                  <w:pPr>
                    <w:jc w:val="center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Current Configuration</w:t>
                  </w:r>
                  <w:r w:rsidR="00C16188" w:rsidRPr="00C16188"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 xml:space="preserve">: </w:t>
                  </w:r>
                  <w:r>
                    <w:rPr>
                      <w:rStyle w:val="Strong"/>
                      <w:noProof/>
                      <w:sz w:val="20"/>
                      <w:szCs w:val="20"/>
                    </w:rPr>
                    <w:t>Default</w:t>
                  </w:r>
                </w:p>
              </w:tc>
            </w:tr>
            <w:tr w:rsidR="00C16188" w14:paraId="607E5CF6" w14:textId="77777777" w:rsidTr="00C161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DCDF008" w14:textId="1D1F694E" w:rsidR="00C16188" w:rsidRPr="0044448A" w:rsidRDefault="007C781F" w:rsidP="00C16188">
                  <w:pPr>
                    <w:rPr>
                      <w:sz w:val="24"/>
                      <w:szCs w:val="24"/>
                    </w:rPr>
                  </w:pPr>
                  <w:r>
                    <w:rPr>
                      <w:rStyle w:val="Strong"/>
                      <w:b/>
                      <w:noProof/>
                      <w:sz w:val="24"/>
                      <w:szCs w:val="24"/>
                    </w:rPr>
                    <w:t>Solid Bodies</w:t>
                  </w:r>
                </w:p>
              </w:tc>
            </w:tr>
            <w:tr w:rsidR="00C16188" w14:paraId="520DAEF7" w14:textId="77777777" w:rsidTr="004B30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AC14585" w14:textId="7B85D014" w:rsidR="00C16188" w:rsidRDefault="007C781F" w:rsidP="0044448A">
                  <w:pPr>
                    <w:jc w:val="center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Document Name and Reference</w:t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1394FEB3" w14:textId="457A2B00" w:rsidR="00C16188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Treated As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5FBC469" w14:textId="2A2BC81E" w:rsidR="00C16188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Volumetric Properties</w:t>
                  </w: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36AAD081" w14:textId="264415BD" w:rsidR="00C16188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b/>
                      <w:noProof/>
                      <w:sz w:val="20"/>
                      <w:szCs w:val="20"/>
                    </w:rPr>
                    <w:t>Document Path/Date Modified</w:t>
                  </w:r>
                </w:p>
              </w:tc>
            </w:tr>
            <w:tr w:rsidR="007C781F" w14:paraId="74DEFC04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C122F2F" w14:textId="744DEEE0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Cut-Extrude4</w:t>
                  </w:r>
                </w:p>
                <w:p w14:paraId="50A8F6CA" w14:textId="1FB8950B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73A99B9" wp14:editId="61515100">
                        <wp:extent cx="1562735" cy="889000"/>
                        <wp:effectExtent l="0" t="0" r="0" b="6350"/>
                        <wp:docPr id="1406479230" name="Picture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6479230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D107F9E" w14:textId="4C57BA1B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FB62CD3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Mass:1.63416 kg</w:t>
                  </w:r>
                </w:p>
                <w:p w14:paraId="3397C715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Volume:0.000605264 m^3</w:t>
                  </w:r>
                </w:p>
                <w:p w14:paraId="55273A12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Density:2,699.91 kg/m^3</w:t>
                  </w:r>
                </w:p>
                <w:p w14:paraId="5949BCD4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Weight:16.0147 N</w:t>
                  </w:r>
                </w:p>
                <w:p w14:paraId="7CFCC13D" w14:textId="5CEBB348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7545AEB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MEGR-2156\A11\16.14in_cut3.SLDPRT</w:t>
                  </w:r>
                </w:p>
                <w:p w14:paraId="078E3048" w14:textId="1A309B93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7C781F" w14:paraId="20A7A976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97718B2" w14:textId="2B6C2088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Cut-Extrude1</w:t>
                  </w:r>
                </w:p>
                <w:p w14:paraId="58FB263A" w14:textId="0E738065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0115D97" wp14:editId="429821B1">
                        <wp:extent cx="1562735" cy="889000"/>
                        <wp:effectExtent l="0" t="0" r="0" b="6350"/>
                        <wp:docPr id="544225098" name="Picture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4225098" name="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35F65670" w14:textId="2EDA83CB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36F570FF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Mass:3.19256 kg</w:t>
                  </w:r>
                </w:p>
                <w:p w14:paraId="77E1A2FC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Volume:0.00118243 m^3</w:t>
                  </w:r>
                </w:p>
                <w:p w14:paraId="188B093F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615A97C5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Weight:31.2871 N</w:t>
                  </w:r>
                </w:p>
                <w:p w14:paraId="465ED896" w14:textId="28EE846A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624C72E7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MEGR-2156\A11\2.5ft_cut1.SLDPRT</w:t>
                  </w:r>
                </w:p>
                <w:p w14:paraId="3FA7BA6C" w14:textId="29E10533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7C781F" w14:paraId="0E9FBAC3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B1CE0BE" w14:textId="273A7D51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Cut-Extrude2</w:t>
                  </w:r>
                </w:p>
                <w:p w14:paraId="7DE6C0CC" w14:textId="1AD7644D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42F999D" wp14:editId="223E1429">
                        <wp:extent cx="1562735" cy="889000"/>
                        <wp:effectExtent l="0" t="0" r="0" b="6350"/>
                        <wp:docPr id="368258698" name="Picture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8258698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87F41E8" w14:textId="61F059DC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30CEA4A2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Mass:3.19256 kg</w:t>
                  </w:r>
                </w:p>
                <w:p w14:paraId="33DCC855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Volume:0.00118243 m^3</w:t>
                  </w:r>
                </w:p>
                <w:p w14:paraId="2EC4AC83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06E69065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Weight:31.2871 N</w:t>
                  </w:r>
                </w:p>
                <w:p w14:paraId="6510150E" w14:textId="4A1AF2EF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60F3175C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MEGR-2156\A11\2.5ft_cut2.SLDPRT</w:t>
                  </w:r>
                </w:p>
                <w:p w14:paraId="3504A7A2" w14:textId="68D41F74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7C781F" w14:paraId="259119A0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0CC7434" w14:textId="0C0E362D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Cut-Extrude3</w:t>
                  </w:r>
                </w:p>
                <w:p w14:paraId="5E92AC8E" w14:textId="6B3D54BB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2AE888F0" wp14:editId="1F23248E">
                        <wp:extent cx="1562735" cy="889000"/>
                        <wp:effectExtent l="0" t="0" r="0" b="6350"/>
                        <wp:docPr id="649878604" name="Picture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878604" name="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3BF2B03C" w14:textId="1589E67D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lastRenderedPageBreak/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CCBBA40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Mass:0.103139 kg</w:t>
                  </w:r>
                </w:p>
                <w:p w14:paraId="7AC12608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Volume:3.81995e-05 m^3</w:t>
                  </w:r>
                </w:p>
                <w:p w14:paraId="61354D42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770629DB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Weight:1.01076 N</w:t>
                  </w:r>
                </w:p>
                <w:p w14:paraId="685FAFCE" w14:textId="54E1D71C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0933E5D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 xml:space="preserve">C:\Schoolwork UNCC\Semester Work\4Spring 2026\Design Projects Lab </w:t>
                  </w: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lastRenderedPageBreak/>
                    <w:t>I MEGR-2156\A11\Motor Mount.SLDPRT</w:t>
                  </w:r>
                </w:p>
                <w:p w14:paraId="39E87303" w14:textId="6BCC552B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7C781F" w14:paraId="44014619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A90D94E" w14:textId="7EDC8DEA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Cut-Extrude3</w:t>
                  </w:r>
                </w:p>
                <w:p w14:paraId="31ED586F" w14:textId="244EF8BB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4A8F1A2" wp14:editId="23CA336A">
                        <wp:extent cx="1562735" cy="889000"/>
                        <wp:effectExtent l="0" t="0" r="0" b="6350"/>
                        <wp:docPr id="521057131" name="Picture 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1057131" name="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9665EA8" w14:textId="3D720CAD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8607340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Mass:0.103139 kg</w:t>
                  </w:r>
                </w:p>
                <w:p w14:paraId="59C19D01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Volume:3.81995e-05 m^3</w:t>
                  </w:r>
                </w:p>
                <w:p w14:paraId="6BEE4836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7422312C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Weight:1.01076 N</w:t>
                  </w:r>
                </w:p>
                <w:p w14:paraId="674A460B" w14:textId="2F553D6C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4120B47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MEGR-2156\A11\Motor Mount.SLDPRT</w:t>
                  </w:r>
                </w:p>
                <w:p w14:paraId="276E0D4F" w14:textId="53479090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18:47:18 2026</w:t>
                  </w:r>
                </w:p>
              </w:tc>
            </w:tr>
            <w:tr w:rsidR="007C781F" w14:paraId="4757D78E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FEB01F9" w14:textId="34DD57D7" w:rsidR="007C781F" w:rsidRDefault="007C781F" w:rsidP="00D91D64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Fillet2</w:t>
                  </w:r>
                </w:p>
                <w:p w14:paraId="75B7A5F0" w14:textId="0EC290C7" w:rsidR="007C781F" w:rsidRPr="0044448A" w:rsidRDefault="007C781F" w:rsidP="00D91D6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5938E4FA" wp14:editId="3B4366C4">
                        <wp:extent cx="1562735" cy="889000"/>
                        <wp:effectExtent l="0" t="0" r="0" b="6350"/>
                        <wp:docPr id="671732676" name="Picture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1732676" name="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165EB64" w14:textId="7D4EA646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3E22319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Mass:0.0869092 kg</w:t>
                  </w:r>
                </w:p>
                <w:p w14:paraId="56DDC35E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Volume:3.21886e-05 m^3</w:t>
                  </w:r>
                </w:p>
                <w:p w14:paraId="5EBB5BDF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74D2FC08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Weight:0.85171 N</w:t>
                  </w:r>
                </w:p>
                <w:p w14:paraId="5E0410E6" w14:textId="54C06AED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04DB7733" w14:textId="77777777" w:rsidR="007C781F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MEGR-2156\A11\grainger-5JRU7\Part8.SLDPRT</w:t>
                  </w:r>
                </w:p>
                <w:p w14:paraId="5D0942E3" w14:textId="727896E6" w:rsidR="007C781F" w:rsidRPr="0044448A" w:rsidRDefault="007C781F" w:rsidP="00D91D64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18:41:13 2026</w:t>
                  </w:r>
                </w:p>
              </w:tc>
            </w:tr>
            <w:tr w:rsidR="00C16188" w14:paraId="69E79797" w14:textId="77777777" w:rsidTr="004B30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71FE2C38" w14:textId="6A644908" w:rsidR="00C16188" w:rsidRDefault="007C781F" w:rsidP="0044448A">
                  <w:pPr>
                    <w:jc w:val="center"/>
                    <w:rPr>
                      <w:rStyle w:val="Strong"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Fillet2</w:t>
                  </w:r>
                </w:p>
                <w:p w14:paraId="3EF34F2A" w14:textId="26B9ECE8" w:rsidR="004B3022" w:rsidRPr="0044448A" w:rsidRDefault="007C781F" w:rsidP="0044448A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5C24C7C" wp14:editId="77EF880E">
                        <wp:extent cx="1562735" cy="889000"/>
                        <wp:effectExtent l="0" t="0" r="0" b="6350"/>
                        <wp:docPr id="276701906" name="Picture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701906" name="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735" cy="889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730CA9D" w14:textId="10578AEC" w:rsidR="00C16188" w:rsidRPr="0044448A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Solid Body</w:t>
                  </w:r>
                </w:p>
              </w:tc>
              <w:tc>
                <w:tcPr>
                  <w:tcW w:w="306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54BDA73E" w14:textId="77777777" w:rsidR="007C781F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Mass:0.0869092 kg</w:t>
                  </w:r>
                </w:p>
                <w:p w14:paraId="62888AC1" w14:textId="77777777" w:rsidR="007C781F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Volume:3.21886e-05 m^3</w:t>
                  </w:r>
                </w:p>
                <w:p w14:paraId="530D6FA0" w14:textId="77777777" w:rsidR="007C781F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Density:2,700 kg/m^3</w:t>
                  </w:r>
                </w:p>
                <w:p w14:paraId="5EF0D415" w14:textId="77777777" w:rsidR="007C781F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Weight:0.85171 N</w:t>
                  </w:r>
                </w:p>
                <w:p w14:paraId="45D9A008" w14:textId="45801D4C" w:rsidR="00C16188" w:rsidRPr="0044448A" w:rsidRDefault="00C16188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  <w:tc>
                <w:tcPr>
                  <w:tcW w:w="267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8F4F8C1" w14:textId="77777777" w:rsidR="007C781F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Style w:val="Strong"/>
                      <w:b/>
                      <w:bCs/>
                      <w:noProof/>
                      <w:sz w:val="20"/>
                      <w:szCs w:val="20"/>
                    </w:rPr>
                    <w:t>C:\Schoolwork UNCC\Semester Work\4Spring 2026\Design Projects Lab I MEGR-2156\A11\grainger-5JRU7\Part8.SLDPRT</w:t>
                  </w:r>
                </w:p>
                <w:p w14:paraId="48DD392F" w14:textId="08F7B4BF" w:rsidR="00C16188" w:rsidRPr="0044448A" w:rsidRDefault="007C781F" w:rsidP="0044448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Apr 22 18:41:13 2026</w:t>
                  </w:r>
                </w:p>
              </w:tc>
            </w:tr>
          </w:tbl>
          <w:p w14:paraId="72033512" w14:textId="7292E1D7" w:rsidR="00FF408C" w:rsidRDefault="00FF408C" w:rsidP="00A96F2C"/>
        </w:tc>
      </w:tr>
    </w:tbl>
    <w:p w14:paraId="319B3599" w14:textId="77777777" w:rsidR="00FF408C" w:rsidRDefault="00FF408C" w:rsidP="00FF408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E294F" w14:paraId="69739C53" w14:textId="77777777" w:rsidTr="005E294F">
        <w:tc>
          <w:tcPr>
            <w:tcW w:w="11016" w:type="dxa"/>
          </w:tcPr>
          <w:p w14:paraId="2A63F3F8" w14:textId="75F7E16D" w:rsidR="00B35001" w:rsidRPr="00B35001" w:rsidRDefault="007C781F" w:rsidP="00B35001">
            <w:pPr>
              <w:pStyle w:val="Heading1"/>
            </w:pPr>
            <w:bookmarkStart w:id="6" w:name="_Toc227781301"/>
            <w:r>
              <w:lastRenderedPageBreak/>
              <w:t>Study Properties</w:t>
            </w:r>
            <w:bookmarkEnd w:id="6"/>
          </w:p>
          <w:tbl>
            <w:tblPr>
              <w:tblStyle w:val="MediumList1-Accent11"/>
              <w:tblW w:w="0" w:type="auto"/>
              <w:tblLook w:val="0480" w:firstRow="0" w:lastRow="0" w:firstColumn="1" w:lastColumn="0" w:noHBand="0" w:noVBand="1"/>
            </w:tblPr>
            <w:tblGrid>
              <w:gridCol w:w="5243"/>
              <w:gridCol w:w="5295"/>
            </w:tblGrid>
            <w:tr w:rsidR="00B35001" w14:paraId="33678675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79339D9" w14:textId="4C5C949B" w:rsidR="00B35001" w:rsidRDefault="007C781F" w:rsidP="005E294F">
                  <w:r>
                    <w:t>Study name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61F21FB" w14:textId="0BD21EB7" w:rsidR="00B35001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Static 3 from [Static 2 from [Static 1]]</w:t>
                  </w:r>
                </w:p>
              </w:tc>
            </w:tr>
            <w:tr w:rsidR="007C781F" w14:paraId="32B34019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5540780" w14:textId="21AEBF73" w:rsidR="007C781F" w:rsidRDefault="007C781F" w:rsidP="005E294F">
                  <w:r>
                    <w:t>Analysis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3B06F86" w14:textId="47F35360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Static</w:t>
                  </w:r>
                </w:p>
              </w:tc>
            </w:tr>
            <w:tr w:rsidR="007C781F" w14:paraId="5132C2C7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F3C51E9" w14:textId="236722EA" w:rsidR="007C781F" w:rsidRDefault="007C781F" w:rsidP="005E294F">
                  <w:r>
                    <w:t>Mesh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1F3B4D" w14:textId="46B31D96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 Mesh</w:t>
                  </w:r>
                </w:p>
              </w:tc>
            </w:tr>
            <w:tr w:rsidR="007C781F" w14:paraId="2B0F1B00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01DF196" w14:textId="7D8BA05E" w:rsidR="007C781F" w:rsidRDefault="007C781F" w:rsidP="005E294F">
                  <w:r>
                    <w:t xml:space="preserve">Thermal Effect: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7C9FD81" w14:textId="70944063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On</w:t>
                  </w:r>
                </w:p>
              </w:tc>
            </w:tr>
            <w:tr w:rsidR="007C781F" w14:paraId="2C8F03CF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FF1E04A" w14:textId="0591E243" w:rsidR="007C781F" w:rsidRDefault="007C781F" w:rsidP="005E294F">
                  <w:r>
                    <w:t>Thermal option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D3670B6" w14:textId="48A1D172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Include temperature loads</w:t>
                  </w:r>
                </w:p>
              </w:tc>
            </w:tr>
            <w:tr w:rsidR="007C781F" w14:paraId="303A7EBE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6DE1973" w14:textId="4F1D1AF6" w:rsidR="007C781F" w:rsidRDefault="007C781F" w:rsidP="005E294F">
                  <w:r>
                    <w:t>Zero strain temperature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1832BF7" w14:textId="2AA02456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298 Kelvin</w:t>
                  </w:r>
                </w:p>
              </w:tc>
            </w:tr>
            <w:tr w:rsidR="007C781F" w14:paraId="06F40A28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7CE1474" w14:textId="5B365461" w:rsidR="007C781F" w:rsidRDefault="007C781F" w:rsidP="005E294F">
                  <w:r>
                    <w:t>Include fluid pressure effects from SOLIDWORKS Flow Simulation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7F396FB" w14:textId="4E5001C0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4B1DE6F9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5DFE740" w14:textId="5532CA47" w:rsidR="007C781F" w:rsidRDefault="007C781F" w:rsidP="005E294F">
                  <w:r>
                    <w:t>Solver type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9B76156" w14:textId="1886EE3F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Automatic</w:t>
                  </w:r>
                </w:p>
              </w:tc>
            </w:tr>
            <w:tr w:rsidR="007C781F" w14:paraId="6674ECBC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D2D414E" w14:textId="2EAADD43" w:rsidR="007C781F" w:rsidRDefault="007C781F" w:rsidP="005E294F">
                  <w:r>
                    <w:t xml:space="preserve">Inplane Effect: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C2F1CE8" w14:textId="6BF71B92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4A84CE06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B2C4DB8" w14:textId="63E08B01" w:rsidR="007C781F" w:rsidRDefault="007C781F" w:rsidP="005E294F">
                  <w:r>
                    <w:t xml:space="preserve">Soft Spring: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DAE8082" w14:textId="38418280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2654681B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3CF2089" w14:textId="0F2A9B12" w:rsidR="007C781F" w:rsidRDefault="007C781F" w:rsidP="005E294F">
                  <w:r>
                    <w:t xml:space="preserve">Inertial Relief: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C201862" w14:textId="708BAB0C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1A85075B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9FC1994" w14:textId="7C77F876" w:rsidR="007C781F" w:rsidRDefault="007C781F" w:rsidP="005E294F">
                  <w:r>
                    <w:t>Incompatible bonding options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76E38C7" w14:textId="2183AEDF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Automatic</w:t>
                  </w:r>
                </w:p>
              </w:tc>
            </w:tr>
            <w:tr w:rsidR="007C781F" w14:paraId="31C20DE4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3D2FD76" w14:textId="7C9BA71C" w:rsidR="007C781F" w:rsidRDefault="007C781F" w:rsidP="005E294F">
                  <w:r>
                    <w:t>Large displacement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0525635" w14:textId="7A66E1B7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0181B707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AD603FF" w14:textId="685749DA" w:rsidR="007C781F" w:rsidRDefault="007C781F" w:rsidP="005E294F">
                  <w:r>
                    <w:t>Compute free body forces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F642F91" w14:textId="77B926E1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On</w:t>
                  </w:r>
                </w:p>
              </w:tc>
            </w:tr>
            <w:tr w:rsidR="007C781F" w14:paraId="0A17F185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BE65D1D" w14:textId="53991F0E" w:rsidR="007C781F" w:rsidRDefault="007C781F" w:rsidP="005E294F">
                  <w:r>
                    <w:t>Friction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F8EF348" w14:textId="34494E94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44CBBD6A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9268416" w14:textId="572E6F9C" w:rsidR="007C781F" w:rsidRDefault="007C781F" w:rsidP="005E294F">
                  <w:r>
                    <w:t xml:space="preserve">Use Adaptive Method: 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5A63854" w14:textId="2B7CA74A" w:rsidR="007C781F" w:rsidRDefault="007C781F" w:rsidP="005E294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530B1319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3AF1CE9" w14:textId="6AE87F2B" w:rsidR="007C781F" w:rsidRDefault="007C781F" w:rsidP="005E294F">
                  <w:r>
                    <w:t>Result folder</w:t>
                  </w:r>
                </w:p>
              </w:tc>
              <w:tc>
                <w:tcPr>
                  <w:tcW w:w="5295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FF4F294" w14:textId="746393B2" w:rsidR="007C781F" w:rsidRDefault="007C781F" w:rsidP="005E294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SOLIDWORKS document (C:\Schoolwork UNCC\Semester Work\4Spring 2026\Design Projects Lab I MEGR-2156\A11)</w:t>
                  </w:r>
                </w:p>
              </w:tc>
            </w:tr>
          </w:tbl>
          <w:p w14:paraId="4BCBEDEE" w14:textId="3E9C412E" w:rsidR="005E294F" w:rsidRDefault="005E294F" w:rsidP="00A96F2C"/>
        </w:tc>
      </w:tr>
      <w:bookmarkEnd w:id="1"/>
      <w:bookmarkEnd w:id="2"/>
      <w:bookmarkEnd w:id="3"/>
    </w:tbl>
    <w:p w14:paraId="13410654" w14:textId="77777777" w:rsidR="00F33129" w:rsidRDefault="00F3312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F33129" w14:paraId="36B863BA" w14:textId="77777777" w:rsidTr="00E80CD9">
        <w:tc>
          <w:tcPr>
            <w:tcW w:w="11016" w:type="dxa"/>
          </w:tcPr>
          <w:p w14:paraId="409C86C1" w14:textId="63677F4E" w:rsidR="00F33129" w:rsidRPr="00B35001" w:rsidRDefault="007C781F" w:rsidP="000A7C6B">
            <w:pPr>
              <w:pStyle w:val="Heading1"/>
            </w:pPr>
            <w:bookmarkStart w:id="7" w:name="_Toc227781302"/>
            <w:r>
              <w:t>Units</w:t>
            </w:r>
            <w:bookmarkEnd w:id="7"/>
          </w:p>
          <w:tbl>
            <w:tblPr>
              <w:tblStyle w:val="MediumList1-Accent11"/>
              <w:tblW w:w="0" w:type="auto"/>
              <w:tblLook w:val="0480" w:firstRow="0" w:lastRow="0" w:firstColumn="1" w:lastColumn="0" w:noHBand="0" w:noVBand="1"/>
            </w:tblPr>
            <w:tblGrid>
              <w:gridCol w:w="5257"/>
              <w:gridCol w:w="5281"/>
            </w:tblGrid>
            <w:tr w:rsidR="00F33129" w14:paraId="2F0DBB82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FEA6378" w14:textId="52537169" w:rsidR="00F33129" w:rsidRDefault="007C781F" w:rsidP="000A7C6B">
                  <w:r>
                    <w:t>Unit system: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DF6C5C3" w14:textId="3E787CAB" w:rsidR="00F33129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SI (MKS)</w:t>
                  </w:r>
                </w:p>
              </w:tc>
            </w:tr>
            <w:tr w:rsidR="007C781F" w14:paraId="47AFA2CB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B67440F" w14:textId="38051013" w:rsidR="007C781F" w:rsidRDefault="007C781F" w:rsidP="000A7C6B">
                  <w:r>
                    <w:t>Length/Displacement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3AABA09" w14:textId="354689EF" w:rsidR="007C781F" w:rsidRDefault="007C781F" w:rsidP="000A7C6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mm</w:t>
                  </w:r>
                </w:p>
              </w:tc>
            </w:tr>
            <w:tr w:rsidR="007C781F" w14:paraId="276A07D0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DEA4CDA" w14:textId="29BA8BD5" w:rsidR="007C781F" w:rsidRDefault="007C781F" w:rsidP="000A7C6B">
                  <w:r>
                    <w:t>Temperature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093211D" w14:textId="7493447A" w:rsidR="007C781F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Kelvin</w:t>
                  </w:r>
                </w:p>
              </w:tc>
            </w:tr>
            <w:tr w:rsidR="007C781F" w14:paraId="44E74F1F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00DD957" w14:textId="78D33DF0" w:rsidR="007C781F" w:rsidRDefault="007C781F" w:rsidP="000A7C6B">
                  <w:r>
                    <w:t>Angular velocity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E57AF27" w14:textId="5AFC0CAF" w:rsidR="007C781F" w:rsidRDefault="007C781F" w:rsidP="000A7C6B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Rad/sec</w:t>
                  </w:r>
                </w:p>
              </w:tc>
            </w:tr>
            <w:tr w:rsidR="007C781F" w14:paraId="4778A530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5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56D983B" w14:textId="7A660963" w:rsidR="007C781F" w:rsidRDefault="007C781F" w:rsidP="000A7C6B">
                  <w:r>
                    <w:t>Pressure/Stress</w:t>
                  </w:r>
                </w:p>
              </w:tc>
              <w:tc>
                <w:tcPr>
                  <w:tcW w:w="528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875BA4B" w14:textId="37830AD5" w:rsidR="007C781F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N/m^2</w:t>
                  </w:r>
                </w:p>
              </w:tc>
            </w:tr>
          </w:tbl>
          <w:p w14:paraId="551C38B5" w14:textId="60B17920" w:rsidR="00F33129" w:rsidRDefault="00F33129" w:rsidP="000A7C6B"/>
        </w:tc>
      </w:tr>
    </w:tbl>
    <w:p w14:paraId="5AD6A698" w14:textId="77777777" w:rsidR="00E80CD9" w:rsidRDefault="00E80CD9" w:rsidP="00076F1F"/>
    <w:tbl>
      <w:tblPr>
        <w:tblStyle w:val="TableGrid"/>
        <w:tblW w:w="11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36"/>
      </w:tblGrid>
      <w:tr w:rsidR="00E80CD9" w14:paraId="11CF5ACB" w14:textId="77777777" w:rsidTr="005273D5">
        <w:trPr>
          <w:trHeight w:val="4158"/>
        </w:trPr>
        <w:tc>
          <w:tcPr>
            <w:tcW w:w="11136" w:type="dxa"/>
          </w:tcPr>
          <w:p w14:paraId="77C1EEC1" w14:textId="4B786D73" w:rsidR="00E80CD9" w:rsidRPr="00AC3438" w:rsidRDefault="007C781F" w:rsidP="000A7C6B">
            <w:pPr>
              <w:pStyle w:val="Heading1"/>
            </w:pPr>
            <w:bookmarkStart w:id="8" w:name="_Toc243733144"/>
            <w:bookmarkStart w:id="9" w:name="_Toc245020112"/>
            <w:bookmarkStart w:id="10" w:name="_Toc245020144"/>
            <w:bookmarkStart w:id="11" w:name="_Toc227781303"/>
            <w:r>
              <w:lastRenderedPageBreak/>
              <w:t>Material Properties</w:t>
            </w:r>
            <w:bookmarkEnd w:id="11"/>
          </w:p>
          <w:tbl>
            <w:tblPr>
              <w:tblStyle w:val="LightList-Accent11"/>
              <w:tblW w:w="0" w:type="auto"/>
              <w:tblInd w:w="1" w:type="dxa"/>
              <w:tblBorders>
                <w:top w:val="single" w:sz="18" w:space="0" w:color="365F91" w:themeColor="accent1" w:themeShade="BF"/>
                <w:left w:val="single" w:sz="8" w:space="0" w:color="auto"/>
                <w:bottom w:val="single" w:sz="18" w:space="0" w:color="365F91" w:themeColor="accent1" w:themeShade="BF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229"/>
              <w:gridCol w:w="4741"/>
              <w:gridCol w:w="2892"/>
            </w:tblGrid>
            <w:tr w:rsidR="00E80CD9" w:rsidRPr="000841BF" w14:paraId="0040F967" w14:textId="77777777" w:rsidTr="00955A9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8" w:space="0" w:color="auto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5F164A3" w14:textId="4C863E7A" w:rsidR="00E80CD9" w:rsidRPr="003E6C57" w:rsidRDefault="007C781F" w:rsidP="000A7C6B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Model Reference</w:t>
                  </w:r>
                </w:p>
              </w:tc>
              <w:tc>
                <w:tcPr>
                  <w:tcW w:w="4741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8AEAB3C" w14:textId="0ABB8A84" w:rsidR="00E80CD9" w:rsidRPr="003E6C57" w:rsidRDefault="007C781F" w:rsidP="000A7C6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Properties</w:t>
                  </w:r>
                </w:p>
              </w:tc>
              <w:tc>
                <w:tcPr>
                  <w:tcW w:w="2892" w:type="dxa"/>
                  <w:tcBorders>
                    <w:top w:val="single" w:sz="18" w:space="0" w:color="365F91" w:themeColor="accent1" w:themeShade="BF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FEC1DD2" w14:textId="203097EE" w:rsidR="00E80CD9" w:rsidRPr="003E6C57" w:rsidRDefault="007C781F" w:rsidP="000A7C6B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Components</w:t>
                  </w:r>
                </w:p>
              </w:tc>
            </w:tr>
            <w:tr w:rsidR="00E80CD9" w:rsidRPr="000841BF" w14:paraId="29C581A4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548DD4" w:themeColor="text2" w:themeTint="99"/>
                    <w:left w:val="none" w:sz="0" w:space="0" w:color="auto"/>
                    <w:bottom w:val="single" w:sz="18" w:space="0" w:color="548DD4" w:themeColor="text2" w:themeTint="99"/>
                  </w:tcBorders>
                  <w:vAlign w:val="center"/>
                </w:tcPr>
                <w:p w14:paraId="57AC9E69" w14:textId="7EF0ADD0" w:rsidR="00E80CD9" w:rsidRPr="00577134" w:rsidRDefault="007C781F" w:rsidP="000A7C6B">
                  <w:pPr>
                    <w:jc w:val="center"/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noProof/>
                      <w:sz w:val="20"/>
                      <w:szCs w:val="20"/>
                    </w:rPr>
                    <w:drawing>
                      <wp:inline distT="0" distB="0" distL="0" distR="0" wp14:anchorId="7248F5C7" wp14:editId="356B7EE3">
                        <wp:extent cx="1904365" cy="1083945"/>
                        <wp:effectExtent l="0" t="0" r="635" b="1905"/>
                        <wp:docPr id="1935822869" name="Picture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35822869" name="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4365" cy="1083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41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</w:tcBorders>
                </w:tcPr>
                <w:tbl>
                  <w:tblPr>
                    <w:tblStyle w:val="MediumGrid1-Accent6"/>
                    <w:tblW w:w="4509" w:type="dxa"/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242"/>
                    <w:gridCol w:w="2267"/>
                  </w:tblGrid>
                  <w:tr w:rsidR="00E80CD9" w:rsidRPr="00577134" w14:paraId="720D43E1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446129E" w14:textId="7CC50B0B" w:rsidR="00E80CD9" w:rsidRPr="00BE6656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Name</w:t>
                        </w:r>
                        <w:r w:rsidR="00E80CD9" w:rsidRPr="00BE6656"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F44EB8C" w14:textId="425DB600" w:rsidR="00E80CD9" w:rsidRPr="00BE6656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6063-T5</w:t>
                        </w:r>
                      </w:p>
                    </w:tc>
                  </w:tr>
                  <w:tr w:rsidR="007C781F" w:rsidRPr="00577134" w14:paraId="30206EC5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6179669" w14:textId="67464E5C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Model type: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1F21BC7" w14:textId="0F39149D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Linear Elastic Isotropic</w:t>
                        </w:r>
                      </w:p>
                    </w:tc>
                  </w:tr>
                  <w:tr w:rsidR="007C781F" w:rsidRPr="00577134" w14:paraId="747F50E1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F0DCBEA" w14:textId="534EC83D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Default failure criterion: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F54D514" w14:textId="1064B9C9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Unknown</w:t>
                        </w:r>
                      </w:p>
                    </w:tc>
                  </w:tr>
                  <w:tr w:rsidR="007C781F" w:rsidRPr="00577134" w14:paraId="75591A9A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2872F23" w14:textId="765E7A75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Yield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728051E" w14:textId="218CC5BA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1.45e+08 N/m^2</w:t>
                        </w:r>
                      </w:p>
                    </w:tc>
                  </w:tr>
                  <w:tr w:rsidR="007C781F" w:rsidRPr="00577134" w14:paraId="502D0423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AC89A41" w14:textId="6A048B94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Tensile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CD2705B" w14:textId="4B6B96F0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1.85e+08 N/m^2</w:t>
                        </w:r>
                      </w:p>
                    </w:tc>
                  </w:tr>
                  <w:tr w:rsidR="007C781F" w:rsidRPr="00577134" w14:paraId="1476CA00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52D40E8" w14:textId="2C300F42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Elastic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41FD68D" w14:textId="4AC625BA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6.9e+10 N/m^2</w:t>
                        </w:r>
                      </w:p>
                    </w:tc>
                  </w:tr>
                  <w:tr w:rsidR="007C781F" w:rsidRPr="00577134" w14:paraId="069FF458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25419AC" w14:textId="416D85CC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Poisson's ratio: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F69BDB7" w14:textId="21B2B4EF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 xml:space="preserve">0.33  </w:t>
                        </w:r>
                      </w:p>
                    </w:tc>
                  </w:tr>
                  <w:tr w:rsidR="007C781F" w:rsidRPr="00577134" w14:paraId="30035EFB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1AC3EA6" w14:textId="0C5F9B74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Mass density: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7EC519B" w14:textId="4ADB6391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2,700 kg/m^3</w:t>
                        </w:r>
                      </w:p>
                    </w:tc>
                  </w:tr>
                  <w:tr w:rsidR="007C781F" w:rsidRPr="00577134" w14:paraId="54287A96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B1F3FD9" w14:textId="2FF3B984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Shear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8E13E86" w14:textId="3420BB72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2.58e+10 N/m^2</w:t>
                        </w:r>
                      </w:p>
                    </w:tc>
                  </w:tr>
                  <w:tr w:rsidR="007C781F" w:rsidRPr="00577134" w14:paraId="0CAC8C7A" w14:textId="77777777" w:rsidTr="00456659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C22AB8E" w14:textId="5295E0DD" w:rsidR="007C781F" w:rsidRDefault="007C781F" w:rsidP="000A7C6B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Thermal expansion coefficient: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91C45BF" w14:textId="5AE04F22" w:rsidR="007C781F" w:rsidRDefault="007C781F" w:rsidP="000A7C6B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2.34e-05 /Kelvin</w:t>
                        </w:r>
                      </w:p>
                    </w:tc>
                  </w:tr>
                </w:tbl>
                <w:p w14:paraId="01F20FC5" w14:textId="77777777" w:rsidR="00E80CD9" w:rsidRPr="00577134" w:rsidRDefault="00E80CD9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  <w:right w:val="none" w:sz="0" w:space="0" w:color="auto"/>
                  </w:tcBorders>
                </w:tcPr>
                <w:p w14:paraId="78025BE4" w14:textId="77777777" w:rsidR="007C781F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1(Cut-Extrude4)(16.14in_cut3-1),</w:t>
                  </w:r>
                </w:p>
                <w:p w14:paraId="5595ADEE" w14:textId="77777777" w:rsidR="007C781F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1(Cut-Extrude1)(2.5ft_cut1-1),</w:t>
                  </w:r>
                </w:p>
                <w:p w14:paraId="3E53A3F3" w14:textId="6A3E70B4" w:rsidR="00E80CD9" w:rsidRPr="00577134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1(Cut-Extrude2)(2.5ft_cut2-1)</w:t>
                  </w:r>
                </w:p>
              </w:tc>
            </w:tr>
            <w:tr w:rsidR="007C781F" w:rsidRPr="000841BF" w14:paraId="193DAFE1" w14:textId="77777777" w:rsidTr="00D91D64">
              <w:trPr>
                <w:trHeight w:val="1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62" w:type="dxa"/>
                  <w:gridSpan w:val="3"/>
                  <w:tcBorders>
                    <w:top w:val="single" w:sz="8" w:space="0" w:color="auto"/>
                    <w:bottom w:val="single" w:sz="18" w:space="0" w:color="365F91" w:themeColor="accent1" w:themeShade="BF"/>
                  </w:tcBorders>
                  <w:shd w:val="clear" w:color="auto" w:fill="DBE5F1" w:themeFill="accent1" w:themeFillTint="33"/>
                </w:tcPr>
                <w:p w14:paraId="466B30D8" w14:textId="7AF55A9E" w:rsidR="007C781F" w:rsidRPr="000841BF" w:rsidRDefault="007C781F" w:rsidP="00D91D64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Curve Data:N/A</w:t>
                  </w:r>
                </w:p>
              </w:tc>
            </w:tr>
            <w:tr w:rsidR="007C781F" w:rsidRPr="000841BF" w14:paraId="4961CE30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29" w:type="dxa"/>
                  <w:tcBorders>
                    <w:top w:val="single" w:sz="18" w:space="0" w:color="548DD4" w:themeColor="text2" w:themeTint="99"/>
                    <w:left w:val="none" w:sz="0" w:space="0" w:color="auto"/>
                    <w:bottom w:val="single" w:sz="18" w:space="0" w:color="548DD4" w:themeColor="text2" w:themeTint="99"/>
                  </w:tcBorders>
                  <w:vAlign w:val="center"/>
                </w:tcPr>
                <w:p w14:paraId="61277AA1" w14:textId="01016689" w:rsidR="007C781F" w:rsidRPr="00577134" w:rsidRDefault="007C781F" w:rsidP="00D91D64">
                  <w:pPr>
                    <w:jc w:val="center"/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noProof/>
                      <w:sz w:val="20"/>
                      <w:szCs w:val="20"/>
                    </w:rPr>
                    <w:drawing>
                      <wp:inline distT="0" distB="0" distL="0" distR="0" wp14:anchorId="2DC744E7" wp14:editId="14B3164F">
                        <wp:extent cx="1904365" cy="1083945"/>
                        <wp:effectExtent l="0" t="0" r="635" b="1905"/>
                        <wp:docPr id="968900365" name="Picture 1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8900365" name="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4365" cy="10839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41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</w:tcBorders>
                </w:tcPr>
                <w:tbl>
                  <w:tblPr>
                    <w:tblStyle w:val="MediumGrid1-Accent6"/>
                    <w:tblW w:w="4509" w:type="dxa"/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242"/>
                    <w:gridCol w:w="2267"/>
                  </w:tblGrid>
                  <w:tr w:rsidR="007C781F" w:rsidRPr="00577134" w14:paraId="6AF17EC5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2985CD0" w14:textId="29EB2D39" w:rsidR="007C781F" w:rsidRPr="00BE6656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Name</w:t>
                        </w:r>
                        <w:r w:rsidRPr="00BE6656"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A2D67BC" w14:textId="3887F919" w:rsidR="007C781F" w:rsidRPr="00BE6656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1060 Alloy</w:t>
                        </w:r>
                      </w:p>
                    </w:tc>
                  </w:tr>
                  <w:tr w:rsidR="007C781F" w:rsidRPr="00577134" w14:paraId="4B3AE071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ABD0785" w14:textId="2CC12C0A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Model type: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0D66058" w14:textId="09C33F12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Linear Elastic Isotropic</w:t>
                        </w:r>
                      </w:p>
                    </w:tc>
                  </w:tr>
                  <w:tr w:rsidR="007C781F" w:rsidRPr="00577134" w14:paraId="1BC4CD00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65DC256" w14:textId="67F942E1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Default failure criterion: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5F53A27" w14:textId="60878F52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Unknown</w:t>
                        </w:r>
                      </w:p>
                    </w:tc>
                  </w:tr>
                  <w:tr w:rsidR="007C781F" w:rsidRPr="00577134" w14:paraId="5BE9EE57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DC23FA1" w14:textId="3869716C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Yield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600FDEF9" w14:textId="403112B4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2.75742e+07 N/m^2</w:t>
                        </w:r>
                      </w:p>
                    </w:tc>
                  </w:tr>
                  <w:tr w:rsidR="007C781F" w:rsidRPr="00577134" w14:paraId="70F675BF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1A068D8" w14:textId="3A1022EA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Tensile strength: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1E31DAE" w14:textId="18182EAC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6.89356e+07 N/m^2</w:t>
                        </w:r>
                      </w:p>
                    </w:tc>
                  </w:tr>
                  <w:tr w:rsidR="007C781F" w:rsidRPr="00577134" w14:paraId="1AEA1B7C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F0E5FE5" w14:textId="222D33EC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Elastic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581AD82" w14:textId="3B2DB056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6.9e+10 N/m^2</w:t>
                        </w:r>
                      </w:p>
                    </w:tc>
                  </w:tr>
                  <w:tr w:rsidR="007C781F" w:rsidRPr="00577134" w14:paraId="5DADAEDF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F7A45F2" w14:textId="6B1A7740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Poisson's ratio: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0DA319A" w14:textId="715DD512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 xml:space="preserve">0.33  </w:t>
                        </w:r>
                      </w:p>
                    </w:tc>
                  </w:tr>
                  <w:tr w:rsidR="007C781F" w:rsidRPr="00577134" w14:paraId="2D2BDECE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F07A29E" w14:textId="070F4BF2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Mass density: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2F647C3" w14:textId="70E144D9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2,700 kg/m^3</w:t>
                        </w:r>
                      </w:p>
                    </w:tc>
                  </w:tr>
                  <w:tr w:rsidR="007C781F" w:rsidRPr="00577134" w14:paraId="362980CE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7E08C28E" w14:textId="713F2D0F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Shear modulus: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311CBA72" w14:textId="1FB08A91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2.7e+10 N/m^2</w:t>
                        </w:r>
                      </w:p>
                    </w:tc>
                  </w:tr>
                  <w:tr w:rsidR="007C781F" w:rsidRPr="00577134" w14:paraId="67FDA091" w14:textId="77777777" w:rsidTr="00D91D64">
                    <w:trPr>
                      <w:trHeight w:val="9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2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13C332A3" w14:textId="0805C66D" w:rsidR="007C781F" w:rsidRDefault="007C781F" w:rsidP="00D91D64">
                        <w:pPr>
                          <w:jc w:val="right"/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/>
                            <w:sz w:val="20"/>
                            <w:szCs w:val="20"/>
                          </w:rPr>
                          <w:t>Thermal expansion coefficient:</w:t>
                        </w:r>
                      </w:p>
                    </w:tc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27A46DF" w14:textId="6099FEB7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2.4e-05 /Kelvin</w:t>
                        </w:r>
                      </w:p>
                    </w:tc>
                  </w:tr>
                </w:tbl>
                <w:p w14:paraId="4D9945D9" w14:textId="77777777" w:rsidR="007C781F" w:rsidRPr="00577134" w:rsidRDefault="007C781F" w:rsidP="00D91D6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2892" w:type="dxa"/>
                  <w:tcBorders>
                    <w:top w:val="single" w:sz="18" w:space="0" w:color="548DD4" w:themeColor="text2" w:themeTint="99"/>
                    <w:bottom w:val="single" w:sz="18" w:space="0" w:color="548DD4" w:themeColor="text2" w:themeTint="99"/>
                    <w:right w:val="none" w:sz="0" w:space="0" w:color="auto"/>
                  </w:tcBorders>
                </w:tcPr>
                <w:p w14:paraId="5B46DBA7" w14:textId="77777777" w:rsidR="007C781F" w:rsidRDefault="007C781F" w:rsidP="00D91D6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1(Cut-Extrude3)(Motor Mount-1),</w:t>
                  </w:r>
                </w:p>
                <w:p w14:paraId="78005C6F" w14:textId="77777777" w:rsidR="007C781F" w:rsidRDefault="007C781F" w:rsidP="00D91D6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1(Cut-Extrude3)(Motor Mount-2),</w:t>
                  </w:r>
                </w:p>
                <w:p w14:paraId="7B5EA033" w14:textId="77777777" w:rsidR="007C781F" w:rsidRDefault="007C781F" w:rsidP="00D91D6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1(Fillet2)(Part8-1),</w:t>
                  </w:r>
                </w:p>
                <w:p w14:paraId="0C198075" w14:textId="7834C58D" w:rsidR="007C781F" w:rsidRPr="00577134" w:rsidRDefault="007C781F" w:rsidP="00D91D6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Style w:val="Strong"/>
                      <w:b w:val="0"/>
                      <w:sz w:val="20"/>
                      <w:szCs w:val="20"/>
                    </w:rPr>
                    <w:t>SolidBody 1(Fillet2)(Part8-2)</w:t>
                  </w:r>
                </w:p>
              </w:tc>
            </w:tr>
            <w:tr w:rsidR="007C781F" w:rsidRPr="000841BF" w14:paraId="2048FE37" w14:textId="77777777" w:rsidTr="00D91D64">
              <w:trPr>
                <w:trHeight w:val="1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862" w:type="dxa"/>
                  <w:gridSpan w:val="3"/>
                  <w:tcBorders>
                    <w:top w:val="single" w:sz="8" w:space="0" w:color="auto"/>
                    <w:bottom w:val="single" w:sz="18" w:space="0" w:color="365F91" w:themeColor="accent1" w:themeShade="BF"/>
                  </w:tcBorders>
                  <w:shd w:val="clear" w:color="auto" w:fill="DBE5F1" w:themeFill="accent1" w:themeFillTint="33"/>
                </w:tcPr>
                <w:p w14:paraId="0118678B" w14:textId="53DF5122" w:rsidR="007C781F" w:rsidRPr="000841BF" w:rsidRDefault="007C781F" w:rsidP="00D91D64">
                  <w:pPr>
                    <w:rPr>
                      <w:rStyle w:val="Strong"/>
                      <w:sz w:val="20"/>
                      <w:szCs w:val="20"/>
                    </w:rPr>
                  </w:pPr>
                  <w:r>
                    <w:rPr>
                      <w:rStyle w:val="Strong"/>
                      <w:sz w:val="20"/>
                      <w:szCs w:val="20"/>
                    </w:rPr>
                    <w:t>Curve Data:N/A</w:t>
                  </w:r>
                </w:p>
              </w:tc>
            </w:tr>
          </w:tbl>
          <w:p w14:paraId="26186B0B" w14:textId="634ACD63" w:rsidR="00E80CD9" w:rsidRDefault="00E80CD9" w:rsidP="000A7C6B"/>
        </w:tc>
      </w:tr>
      <w:bookmarkEnd w:id="8"/>
      <w:bookmarkEnd w:id="9"/>
      <w:bookmarkEnd w:id="10"/>
    </w:tbl>
    <w:p w14:paraId="5ADAD065" w14:textId="77777777" w:rsidR="005273D5" w:rsidRDefault="005273D5" w:rsidP="006518B5"/>
    <w:tbl>
      <w:tblPr>
        <w:tblStyle w:val="TableGrid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2"/>
      </w:tblGrid>
      <w:tr w:rsidR="005273D5" w14:paraId="7E8C9ED9" w14:textId="77777777" w:rsidTr="00452CBC">
        <w:tc>
          <w:tcPr>
            <w:tcW w:w="11016" w:type="dxa"/>
          </w:tcPr>
          <w:p w14:paraId="1779AACE" w14:textId="346D3FCF" w:rsidR="005273D5" w:rsidRPr="00AF1A58" w:rsidRDefault="007C781F" w:rsidP="000A7C6B">
            <w:pPr>
              <w:pStyle w:val="Heading1"/>
              <w:rPr>
                <w:b w:val="0"/>
                <w:bCs w:val="0"/>
              </w:rPr>
            </w:pPr>
            <w:bookmarkStart w:id="12" w:name="_Toc227781304"/>
            <w:r>
              <w:rPr>
                <w:rStyle w:val="Strong"/>
              </w:rPr>
              <w:lastRenderedPageBreak/>
              <w:t>Loads and Fixtures</w:t>
            </w:r>
            <w:bookmarkEnd w:id="12"/>
          </w:p>
          <w:tbl>
            <w:tblPr>
              <w:tblStyle w:val="LightList-Accent3"/>
              <w:tblW w:w="10909" w:type="dxa"/>
              <w:tblBorders>
                <w:top w:val="single" w:sz="18" w:space="0" w:color="4D7830"/>
                <w:left w:val="single" w:sz="8" w:space="0" w:color="000000" w:themeColor="text1"/>
                <w:bottom w:val="single" w:sz="18" w:space="0" w:color="4D7830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817"/>
              <w:gridCol w:w="3021"/>
              <w:gridCol w:w="6071"/>
            </w:tblGrid>
            <w:tr w:rsidR="007C781F" w14:paraId="29E8851D" w14:textId="77777777" w:rsidTr="00A16AB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17" w:type="dxa"/>
                  <w:tcBorders>
                    <w:left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319A5AD5" w14:textId="31588354" w:rsidR="007C781F" w:rsidRPr="004E282D" w:rsidRDefault="007C781F" w:rsidP="005A5DC6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name</w:t>
                  </w:r>
                </w:p>
              </w:tc>
              <w:tc>
                <w:tcPr>
                  <w:tcW w:w="3021" w:type="dxa"/>
                  <w:tcBorders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099B677D" w14:textId="0A8D8982" w:rsidR="007C781F" w:rsidRPr="004E282D" w:rsidRDefault="007C781F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Image</w:t>
                  </w:r>
                </w:p>
              </w:tc>
              <w:tc>
                <w:tcPr>
                  <w:tcW w:w="6071" w:type="dxa"/>
                  <w:tcBorders>
                    <w:left w:val="single" w:sz="18" w:space="0" w:color="76923C" w:themeColor="accent3" w:themeShade="BF"/>
                    <w:bottom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EAF1DD" w:themeFill="accent3" w:themeFillTint="33"/>
                  <w:vAlign w:val="center"/>
                </w:tcPr>
                <w:p w14:paraId="3CEEA2CE" w14:textId="392346E2" w:rsidR="007C781F" w:rsidRPr="004E282D" w:rsidRDefault="007C781F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Fixture Details</w:t>
                  </w:r>
                </w:p>
              </w:tc>
            </w:tr>
            <w:tr w:rsidR="007C781F" w14:paraId="014AD3A3" w14:textId="77777777" w:rsidTr="00C5656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17" w:type="dxa"/>
                  <w:tcBorders>
                    <w:top w:val="single" w:sz="18" w:space="0" w:color="76923C" w:themeColor="accent3" w:themeShade="BF"/>
                    <w:left w:val="single" w:sz="18" w:space="0" w:color="76923C" w:themeColor="accent3" w:themeShade="BF"/>
                  </w:tcBorders>
                  <w:vAlign w:val="center"/>
                </w:tcPr>
                <w:p w14:paraId="58477FED" w14:textId="0D570D58" w:rsidR="007C781F" w:rsidRPr="00AD5FBA" w:rsidRDefault="007C781F" w:rsidP="005A5DC6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Fixed-1</w:t>
                  </w:r>
                </w:p>
              </w:tc>
              <w:tc>
                <w:tcPr>
                  <w:tcW w:w="3021" w:type="dxa"/>
                  <w:tcBorders>
                    <w:top w:val="single" w:sz="18" w:space="0" w:color="76923C" w:themeColor="accent3" w:themeShade="BF"/>
                  </w:tcBorders>
                </w:tcPr>
                <w:p w14:paraId="4A03917F" w14:textId="54E51353" w:rsidR="007C781F" w:rsidRPr="006208CB" w:rsidRDefault="007C781F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73233975" wp14:editId="186C7AE3">
                        <wp:extent cx="1772285" cy="1008380"/>
                        <wp:effectExtent l="0" t="0" r="0" b="1270"/>
                        <wp:docPr id="472238329" name="Picture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2238329" name="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2285" cy="1008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71" w:type="dxa"/>
                  <w:tcBorders>
                    <w:top w:val="single" w:sz="18" w:space="0" w:color="76923C" w:themeColor="accent3" w:themeShade="BF"/>
                    <w:right w:val="single" w:sz="18" w:space="0" w:color="76923C" w:themeColor="accent3" w:themeShade="BF"/>
                  </w:tcBorders>
                </w:tcPr>
                <w:tbl>
                  <w:tblPr>
                    <w:tblStyle w:val="MediumGrid1-Accent6"/>
                    <w:tblW w:w="2576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635"/>
                    <w:gridCol w:w="1374"/>
                  </w:tblGrid>
                  <w:tr w:rsidR="007C781F" w14:paraId="1B05973D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58121EEE" w14:textId="38D0D9E0" w:rsidR="007C781F" w:rsidRPr="00BE6656" w:rsidRDefault="007C781F" w:rsidP="003F2268">
                        <w:pPr>
                          <w:jc w:val="right"/>
                          <w:rPr>
                            <w:rStyle w:val="Strong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4A39808E" w14:textId="3F432B76" w:rsidR="007C781F" w:rsidRPr="00154A1A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2 face(s)</w:t>
                        </w:r>
                      </w:p>
                    </w:tc>
                  </w:tr>
                  <w:tr w:rsidR="007C781F" w14:paraId="178266D7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0C6AAC83" w14:textId="00B012E9" w:rsidR="007C781F" w:rsidRDefault="007C781F" w:rsidP="003F2268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7368D363" w14:textId="7DD22F16" w:rsidR="007C781F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Fixed Geometry</w:t>
                        </w:r>
                      </w:p>
                    </w:tc>
                  </w:tr>
                </w:tbl>
                <w:p w14:paraId="09724EEF" w14:textId="77777777" w:rsidR="007C781F" w:rsidRPr="004C6DEB" w:rsidRDefault="007C781F" w:rsidP="00840CC7">
                  <w:pPr>
                    <w:pStyle w:val="TOC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3F154A" w14:paraId="619FA2AA" w14:textId="77777777" w:rsidTr="00452CBC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909" w:type="dxa"/>
                  <w:gridSpan w:val="3"/>
                  <w:tcBorders>
                    <w:left w:val="single" w:sz="18" w:space="0" w:color="76923C" w:themeColor="accent3" w:themeShade="BF"/>
                    <w:right w:val="single" w:sz="18" w:space="0" w:color="76923C" w:themeColor="accent3" w:themeShade="BF"/>
                  </w:tcBorders>
                  <w:shd w:val="clear" w:color="auto" w:fill="D6E3BC" w:themeFill="accent3" w:themeFillTint="66"/>
                  <w:vAlign w:val="center"/>
                </w:tcPr>
                <w:p w14:paraId="2EA5B928" w14:textId="612A73A8" w:rsidR="003F154A" w:rsidRPr="003F154A" w:rsidRDefault="007C781F" w:rsidP="003F154A">
                  <w:pPr>
                    <w:rPr>
                      <w:rStyle w:val="Strong"/>
                      <w:bCs/>
                    </w:rPr>
                  </w:pPr>
                  <w:r>
                    <w:rPr>
                      <w:rStyle w:val="Strong"/>
                      <w:b/>
                    </w:rPr>
                    <w:t>Resultant Forces</w:t>
                  </w:r>
                </w:p>
                <w:tbl>
                  <w:tblPr>
                    <w:tblStyle w:val="TableGrid"/>
                    <w:tblW w:w="10669" w:type="dxa"/>
                    <w:tblLayout w:type="fixed"/>
                    <w:tblLook w:val="06A0" w:firstRow="1" w:lastRow="0" w:firstColumn="1" w:lastColumn="0" w:noHBand="1" w:noVBand="1"/>
                  </w:tblPr>
                  <w:tblGrid>
                    <w:gridCol w:w="2659"/>
                    <w:gridCol w:w="1980"/>
                    <w:gridCol w:w="1980"/>
                    <w:gridCol w:w="1980"/>
                    <w:gridCol w:w="2070"/>
                  </w:tblGrid>
                  <w:tr w:rsidR="003F154A" w14:paraId="33CCA8C3" w14:textId="77777777" w:rsidTr="00452CBC">
                    <w:trPr>
                      <w:trHeight w:val="250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26BCFC11" w14:textId="0F7BE361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Components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3B1ED08F" w14:textId="7BF957D4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X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2833DEDF" w14:textId="7426FB0E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Y</w:t>
                        </w:r>
                      </w:p>
                    </w:tc>
                    <w:tc>
                      <w:tcPr>
                        <w:tcW w:w="1980" w:type="dxa"/>
                        <w:shd w:val="clear" w:color="auto" w:fill="D9D9D9" w:themeFill="background1" w:themeFillShade="D9"/>
                        <w:vAlign w:val="center"/>
                      </w:tcPr>
                      <w:p w14:paraId="68F9D5CB" w14:textId="6D39A4EF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Z</w:t>
                        </w:r>
                      </w:p>
                    </w:tc>
                    <w:tc>
                      <w:tcPr>
                        <w:tcW w:w="2070" w:type="dxa"/>
                        <w:shd w:val="clear" w:color="auto" w:fill="D9D9D9" w:themeFill="background1" w:themeFillShade="D9"/>
                        <w:vAlign w:val="center"/>
                      </w:tcPr>
                      <w:p w14:paraId="538BC335" w14:textId="64B5CB6D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Resultant</w:t>
                        </w:r>
                      </w:p>
                    </w:tc>
                  </w:tr>
                  <w:tr w:rsidR="003F154A" w14:paraId="1F312A57" w14:textId="77777777" w:rsidTr="00452CBC">
                    <w:trPr>
                      <w:trHeight w:val="263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4D7318E1" w14:textId="0C1B8485" w:rsidR="003F154A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Reaction force(N)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538E59FC" w14:textId="259C3A3A" w:rsidR="003F154A" w:rsidRPr="00EF37BF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-0.0638309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171F081E" w14:textId="6F574986" w:rsidR="003F154A" w:rsidRPr="00EF37BF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3,999.99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1C872C22" w14:textId="28CF039A" w:rsidR="003F154A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4.47929</w:t>
                        </w:r>
                      </w:p>
                    </w:tc>
                    <w:tc>
                      <w:tcPr>
                        <w:tcW w:w="2070" w:type="dxa"/>
                        <w:shd w:val="clear" w:color="auto" w:fill="FFFFFF" w:themeFill="background1"/>
                        <w:vAlign w:val="center"/>
                      </w:tcPr>
                      <w:p w14:paraId="08B4E7E6" w14:textId="0D34D7D3" w:rsidR="003F154A" w:rsidRPr="00EF37BF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3,999.99</w:t>
                        </w:r>
                      </w:p>
                    </w:tc>
                  </w:tr>
                  <w:tr w:rsidR="00935682" w14:paraId="36A418E3" w14:textId="77777777" w:rsidTr="00452CBC">
                    <w:trPr>
                      <w:cantSplit/>
                      <w:trHeight w:val="263"/>
                    </w:trPr>
                    <w:tc>
                      <w:tcPr>
                        <w:tcW w:w="2659" w:type="dxa"/>
                        <w:shd w:val="clear" w:color="auto" w:fill="D9D9D9" w:themeFill="background1" w:themeFillShade="D9"/>
                        <w:vAlign w:val="center"/>
                      </w:tcPr>
                      <w:p w14:paraId="3C31FF88" w14:textId="16B7ABC0" w:rsidR="00935682" w:rsidRDefault="007C781F" w:rsidP="000A7C6B">
                        <w:pPr>
                          <w:jc w:val="center"/>
                          <w:rPr>
                            <w:rStyle w:val="Strong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sz w:val="20"/>
                            <w:szCs w:val="20"/>
                          </w:rPr>
                          <w:t>Reaction Moment(N.m)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6524D986" w14:textId="75728BF9" w:rsidR="00935682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51B9D0B5" w14:textId="02AC8654" w:rsidR="00935682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1980" w:type="dxa"/>
                        <w:shd w:val="clear" w:color="auto" w:fill="FFFFFF" w:themeFill="background1"/>
                        <w:vAlign w:val="center"/>
                      </w:tcPr>
                      <w:p w14:paraId="6088803A" w14:textId="28C9F2E1" w:rsidR="00935682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2070" w:type="dxa"/>
                        <w:shd w:val="clear" w:color="auto" w:fill="FFFFFF" w:themeFill="background1"/>
                        <w:vAlign w:val="center"/>
                      </w:tcPr>
                      <w:p w14:paraId="6FAC0E0E" w14:textId="3F487B11" w:rsidR="00935682" w:rsidRDefault="007C781F" w:rsidP="000A7C6B">
                        <w:pPr>
                          <w:jc w:val="center"/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</w:tr>
                </w:tbl>
                <w:p w14:paraId="505B8239" w14:textId="77777777" w:rsidR="003F154A" w:rsidRDefault="003F154A" w:rsidP="003F154A">
                  <w:pPr>
                    <w:jc w:val="center"/>
                    <w:rPr>
                      <w:rStyle w:val="Strong"/>
                      <w:b/>
                      <w:sz w:val="18"/>
                      <w:szCs w:val="18"/>
                    </w:rPr>
                  </w:pPr>
                  <w:r>
                    <w:rPr>
                      <w:rStyle w:val="Strong"/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 w14:paraId="44304B6B" w14:textId="77777777" w:rsidR="005273D5" w:rsidRDefault="005273D5" w:rsidP="00840CC7">
            <w:pPr>
              <w:pStyle w:val="TOC3"/>
            </w:pPr>
          </w:p>
          <w:tbl>
            <w:tblPr>
              <w:tblStyle w:val="LightList-Accent2"/>
              <w:tblW w:w="10816" w:type="dxa"/>
              <w:tblBorders>
                <w:top w:val="single" w:sz="18" w:space="0" w:color="C0504D" w:themeColor="accent2"/>
                <w:left w:val="single" w:sz="8" w:space="0" w:color="000000" w:themeColor="text1"/>
                <w:bottom w:val="single" w:sz="18" w:space="0" w:color="C0504D" w:themeColor="accent2"/>
                <w:right w:val="single" w:sz="8" w:space="0" w:color="000000" w:themeColor="text1"/>
                <w:insideH w:val="single" w:sz="8" w:space="0" w:color="000000" w:themeColor="text1"/>
                <w:insideV w:val="single" w:sz="2" w:space="0" w:color="auto"/>
              </w:tblBorders>
              <w:tblLayout w:type="fixed"/>
              <w:tblCellMar>
                <w:top w:w="58" w:type="dxa"/>
                <w:left w:w="115" w:type="dxa"/>
                <w:bottom w:w="5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54"/>
              <w:gridCol w:w="3234"/>
              <w:gridCol w:w="5928"/>
            </w:tblGrid>
            <w:tr w:rsidR="007C781F" w14:paraId="456C8C6A" w14:textId="77777777" w:rsidTr="00A2052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0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left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0BCA24C9" w14:textId="1DCB9A20" w:rsidR="007C781F" w:rsidRPr="004E282D" w:rsidRDefault="007C781F" w:rsidP="005A5DC6">
                  <w:pPr>
                    <w:jc w:val="center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Load name</w:t>
                  </w:r>
                </w:p>
              </w:tc>
              <w:tc>
                <w:tcPr>
                  <w:tcW w:w="3234" w:type="dxa"/>
                  <w:tcBorders>
                    <w:left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64F1EF7C" w14:textId="274667ED" w:rsidR="007C781F" w:rsidRPr="004E282D" w:rsidRDefault="007C781F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Load Image</w:t>
                  </w:r>
                </w:p>
              </w:tc>
              <w:tc>
                <w:tcPr>
                  <w:tcW w:w="5928" w:type="dxa"/>
                  <w:tcBorders>
                    <w:left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  <w:shd w:val="clear" w:color="auto" w:fill="F2E0D2"/>
                  <w:vAlign w:val="center"/>
                </w:tcPr>
                <w:p w14:paraId="53B0EC78" w14:textId="506A0D4F" w:rsidR="007C781F" w:rsidRPr="004E282D" w:rsidRDefault="007C781F" w:rsidP="005A5DC6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/>
                      <w:color w:val="auto"/>
                    </w:rPr>
                  </w:pPr>
                  <w:r>
                    <w:rPr>
                      <w:rStyle w:val="Strong"/>
                      <w:b/>
                      <w:color w:val="auto"/>
                    </w:rPr>
                    <w:t>Load Details</w:t>
                  </w:r>
                </w:p>
              </w:tc>
            </w:tr>
            <w:tr w:rsidR="007C781F" w14:paraId="523C618D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top w:val="single" w:sz="18" w:space="0" w:color="C0504D" w:themeColor="accent2"/>
                    <w:left w:val="single" w:sz="18" w:space="0" w:color="C0504D" w:themeColor="accent2"/>
                    <w:bottom w:val="single" w:sz="18" w:space="0" w:color="C0504D" w:themeColor="accent2"/>
                  </w:tcBorders>
                  <w:vAlign w:val="center"/>
                </w:tcPr>
                <w:p w14:paraId="705389A9" w14:textId="42A8BBAE" w:rsidR="007C781F" w:rsidRPr="00F42DD1" w:rsidRDefault="007C781F" w:rsidP="005A5DC6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Force-1</w:t>
                  </w:r>
                </w:p>
              </w:tc>
              <w:tc>
                <w:tcPr>
                  <w:tcW w:w="3234" w:type="dxa"/>
                  <w:tcBorders>
                    <w:top w:val="single" w:sz="18" w:space="0" w:color="C0504D" w:themeColor="accent2"/>
                    <w:bottom w:val="single" w:sz="18" w:space="0" w:color="C0504D" w:themeColor="accent2"/>
                  </w:tcBorders>
                </w:tcPr>
                <w:p w14:paraId="4FD4F95A" w14:textId="5A4985B4" w:rsidR="007C781F" w:rsidRPr="006208CB" w:rsidRDefault="007C781F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bCs/>
                      <w:noProof/>
                      <w:sz w:val="20"/>
                      <w:szCs w:val="20"/>
                    </w:rPr>
                    <w:drawing>
                      <wp:inline distT="0" distB="0" distL="0" distR="0" wp14:anchorId="519B1E03" wp14:editId="491A7E4F">
                        <wp:extent cx="1907540" cy="1085215"/>
                        <wp:effectExtent l="0" t="0" r="0" b="635"/>
                        <wp:docPr id="493421691" name="Picture 1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3421691" name=""/>
                                <pic:cNvPicPr/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7540" cy="1085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28" w:type="dxa"/>
                  <w:tcBorders>
                    <w:top w:val="single" w:sz="18" w:space="0" w:color="C0504D" w:themeColor="accent2"/>
                    <w:bottom w:val="single" w:sz="18" w:space="0" w:color="C0504D" w:themeColor="accent2"/>
                    <w:right w:val="single" w:sz="18" w:space="0" w:color="C0504D" w:themeColor="accent2"/>
                  </w:tcBorders>
                </w:tcPr>
                <w:tbl>
                  <w:tblPr>
                    <w:tblStyle w:val="MediumGrid1-Accent6"/>
                    <w:tblW w:w="2597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608"/>
                    <w:gridCol w:w="1352"/>
                  </w:tblGrid>
                  <w:tr w:rsidR="007C781F" w14:paraId="759C0677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60DDFA8C" w14:textId="20563531" w:rsidR="007C781F" w:rsidRPr="00BE6656" w:rsidRDefault="007C781F" w:rsidP="003F2268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3EE1C053" w14:textId="26434AC8" w:rsidR="007C781F" w:rsidRPr="00B77EA3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4 face(s), 1 plane(s)</w:t>
                        </w:r>
                      </w:p>
                    </w:tc>
                  </w:tr>
                  <w:tr w:rsidR="007C781F" w14:paraId="5B38E67F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19A3ED02" w14:textId="30EF784B" w:rsidR="007C781F" w:rsidRDefault="007C781F" w:rsidP="003F2268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Reference: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0C83227" w14:textId="6DE6AD22" w:rsidR="007C781F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Top Plane</w:t>
                        </w:r>
                      </w:p>
                    </w:tc>
                  </w:tr>
                  <w:tr w:rsidR="007C781F" w14:paraId="411168CE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35D9B1C2" w14:textId="53EE7D61" w:rsidR="007C781F" w:rsidRDefault="007C781F" w:rsidP="003F2268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7B853A10" w14:textId="7F4CC435" w:rsidR="007C781F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Apply force</w:t>
                        </w:r>
                      </w:p>
                    </w:tc>
                  </w:tr>
                  <w:tr w:rsidR="007C781F" w14:paraId="3846728C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1C4ED293" w14:textId="01A53D5B" w:rsidR="007C781F" w:rsidRDefault="007C781F" w:rsidP="003F2268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Values: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16F10B2D" w14:textId="3B2F6D07" w:rsidR="007C781F" w:rsidRDefault="007C781F" w:rsidP="003F2268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---, ---, -1,000 N</w:t>
                        </w:r>
                      </w:p>
                    </w:tc>
                  </w:tr>
                </w:tbl>
                <w:p w14:paraId="7B5DA2D3" w14:textId="77777777" w:rsidR="007C781F" w:rsidRDefault="007C781F" w:rsidP="000A7C6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</w:rPr>
                  </w:pPr>
                </w:p>
              </w:tc>
            </w:tr>
            <w:tr w:rsidR="007C781F" w14:paraId="5A0F9BB3" w14:textId="77777777" w:rsidTr="00D91D6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top w:val="single" w:sz="18" w:space="0" w:color="C0504D" w:themeColor="accent2"/>
                    <w:left w:val="single" w:sz="18" w:space="0" w:color="C0504D" w:themeColor="accent2"/>
                  </w:tcBorders>
                  <w:vAlign w:val="center"/>
                </w:tcPr>
                <w:p w14:paraId="39938CB6" w14:textId="4D8EB4E9" w:rsidR="007C781F" w:rsidRPr="00F42DD1" w:rsidRDefault="007C781F" w:rsidP="00D91D64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Torque-1</w:t>
                  </w:r>
                </w:p>
              </w:tc>
              <w:tc>
                <w:tcPr>
                  <w:tcW w:w="3234" w:type="dxa"/>
                  <w:tcBorders>
                    <w:top w:val="single" w:sz="18" w:space="0" w:color="C0504D" w:themeColor="accent2"/>
                  </w:tcBorders>
                </w:tcPr>
                <w:p w14:paraId="6C89E2B4" w14:textId="200D040C" w:rsidR="007C781F" w:rsidRPr="006208CB" w:rsidRDefault="007C781F" w:rsidP="00D91D6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bCs/>
                      <w:noProof/>
                      <w:sz w:val="20"/>
                      <w:szCs w:val="20"/>
                    </w:rPr>
                    <w:drawing>
                      <wp:inline distT="0" distB="0" distL="0" distR="0" wp14:anchorId="2E60FDCD" wp14:editId="3FDE2ABE">
                        <wp:extent cx="1907540" cy="1085215"/>
                        <wp:effectExtent l="0" t="0" r="0" b="635"/>
                        <wp:docPr id="1062751932" name="Picture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2751932" name=""/>
                                <pic:cNvPicPr/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7540" cy="1085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28" w:type="dxa"/>
                  <w:tcBorders>
                    <w:top w:val="single" w:sz="18" w:space="0" w:color="C0504D" w:themeColor="accent2"/>
                    <w:right w:val="single" w:sz="18" w:space="0" w:color="C0504D" w:themeColor="accent2"/>
                  </w:tcBorders>
                </w:tcPr>
                <w:tbl>
                  <w:tblPr>
                    <w:tblStyle w:val="MediumGrid1-Accent6"/>
                    <w:tblW w:w="2597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608"/>
                    <w:gridCol w:w="1352"/>
                  </w:tblGrid>
                  <w:tr w:rsidR="007C781F" w14:paraId="1132DAEE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00CB0343" w14:textId="215E8CB0" w:rsidR="007C781F" w:rsidRPr="00BE6656" w:rsidRDefault="007C781F" w:rsidP="00D91D64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0748DC2A" w14:textId="43480EBC" w:rsidR="007C781F" w:rsidRPr="00B77EA3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2 face(s)</w:t>
                        </w:r>
                      </w:p>
                    </w:tc>
                  </w:tr>
                  <w:tr w:rsidR="007C781F" w14:paraId="55CBB107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0898AD6E" w14:textId="02534A2A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Reference: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6442127A" w14:textId="5050E0F5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Face&lt; 1 &gt;</w:t>
                        </w:r>
                      </w:p>
                    </w:tc>
                  </w:tr>
                  <w:tr w:rsidR="007C781F" w14:paraId="66C50A05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2F9FE82E" w14:textId="301E415A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249AEEBA" w14:textId="13BDE3E1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Apply torque</w:t>
                        </w:r>
                      </w:p>
                    </w:tc>
                  </w:tr>
                  <w:tr w:rsidR="007C781F" w14:paraId="57B34743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13C38AE7" w14:textId="13C1AA3D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Value: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FB46C80" w14:textId="07AC91EC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5.408 N.m</w:t>
                        </w:r>
                      </w:p>
                    </w:tc>
                  </w:tr>
                </w:tbl>
                <w:p w14:paraId="670586C2" w14:textId="77777777" w:rsidR="007C781F" w:rsidRDefault="007C781F" w:rsidP="00D91D6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Style w:val="Strong"/>
                    </w:rPr>
                  </w:pPr>
                </w:p>
              </w:tc>
            </w:tr>
            <w:tr w:rsidR="007C781F" w14:paraId="1E6E740E" w14:textId="77777777" w:rsidTr="00D91D6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54" w:type="dxa"/>
                  <w:tcBorders>
                    <w:top w:val="single" w:sz="18" w:space="0" w:color="C0504D" w:themeColor="accent2"/>
                    <w:left w:val="single" w:sz="18" w:space="0" w:color="C0504D" w:themeColor="accent2"/>
                  </w:tcBorders>
                  <w:vAlign w:val="center"/>
                </w:tcPr>
                <w:p w14:paraId="23D514AB" w14:textId="3B0EEA1E" w:rsidR="007C781F" w:rsidRPr="00F42DD1" w:rsidRDefault="007C781F" w:rsidP="00D91D64">
                  <w:pPr>
                    <w:jc w:val="center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Torque-2</w:t>
                  </w:r>
                </w:p>
              </w:tc>
              <w:tc>
                <w:tcPr>
                  <w:tcW w:w="3234" w:type="dxa"/>
                  <w:tcBorders>
                    <w:top w:val="single" w:sz="18" w:space="0" w:color="C0504D" w:themeColor="accent2"/>
                  </w:tcBorders>
                </w:tcPr>
                <w:p w14:paraId="4086BA84" w14:textId="6B1171D7" w:rsidR="007C781F" w:rsidRPr="006208CB" w:rsidRDefault="007C781F" w:rsidP="00D91D6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  <w:b w:val="0"/>
                      <w:sz w:val="20"/>
                      <w:szCs w:val="20"/>
                    </w:rPr>
                  </w:pPr>
                  <w:r>
                    <w:rPr>
                      <w:bCs/>
                      <w:noProof/>
                      <w:sz w:val="20"/>
                      <w:szCs w:val="20"/>
                    </w:rPr>
                    <w:drawing>
                      <wp:inline distT="0" distB="0" distL="0" distR="0" wp14:anchorId="174925D7" wp14:editId="0FBC24D8">
                        <wp:extent cx="1907540" cy="1085215"/>
                        <wp:effectExtent l="0" t="0" r="0" b="635"/>
                        <wp:docPr id="1573917170" name="Picture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3917170" name=""/>
                                <pic:cNvPicPr/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7540" cy="1085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28" w:type="dxa"/>
                  <w:tcBorders>
                    <w:top w:val="single" w:sz="18" w:space="0" w:color="C0504D" w:themeColor="accent2"/>
                    <w:right w:val="single" w:sz="18" w:space="0" w:color="C0504D" w:themeColor="accent2"/>
                  </w:tcBorders>
                </w:tcPr>
                <w:tbl>
                  <w:tblPr>
                    <w:tblStyle w:val="MediumGrid1-Accent6"/>
                    <w:tblW w:w="2597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1608"/>
                    <w:gridCol w:w="1352"/>
                  </w:tblGrid>
                  <w:tr w:rsidR="007C781F" w14:paraId="5F42B813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0BAE1DFE" w14:textId="51499F79" w:rsidR="007C781F" w:rsidRPr="00BE6656" w:rsidRDefault="007C781F" w:rsidP="00D91D64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Entities: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31C14A0E" w14:textId="1077D8F3" w:rsidR="007C781F" w:rsidRPr="00B77EA3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2 face(s)</w:t>
                        </w:r>
                      </w:p>
                    </w:tc>
                  </w:tr>
                  <w:tr w:rsidR="007C781F" w14:paraId="308755BF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6ED5F59E" w14:textId="52F13CA1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Reference: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213CB20D" w14:textId="0BAFC7D4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Face&lt; 1 &gt;</w:t>
                        </w:r>
                      </w:p>
                    </w:tc>
                  </w:tr>
                  <w:tr w:rsidR="007C781F" w14:paraId="7C17FBC8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0CBFFF60" w14:textId="3F231607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3CB4B888" w14:textId="4010D373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Apply torque</w:t>
                        </w:r>
                      </w:p>
                    </w:tc>
                  </w:tr>
                  <w:tr w:rsidR="007C781F" w14:paraId="470C4AE0" w14:textId="77777777" w:rsidTr="007C781F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345573B1" w14:textId="3DA152E9" w:rsidR="007C781F" w:rsidRDefault="007C781F" w:rsidP="00D91D64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Value: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D440F50" w14:textId="70F67ED2" w:rsidR="007C781F" w:rsidRDefault="007C781F" w:rsidP="00D91D6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  <w:sz w:val="20"/>
                            <w:szCs w:val="20"/>
                          </w:rPr>
                          <w:t>5.408 N.m</w:t>
                        </w:r>
                      </w:p>
                    </w:tc>
                  </w:tr>
                </w:tbl>
                <w:p w14:paraId="1D9CAB90" w14:textId="77777777" w:rsidR="007C781F" w:rsidRDefault="007C781F" w:rsidP="00D91D6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Style w:val="Strong"/>
                    </w:rPr>
                  </w:pPr>
                </w:p>
              </w:tc>
            </w:tr>
          </w:tbl>
          <w:p w14:paraId="7B6C2321" w14:textId="39384984" w:rsidR="005273D5" w:rsidRDefault="005273D5" w:rsidP="000A7C6B">
            <w:pPr>
              <w:rPr>
                <w:rStyle w:val="Strong"/>
              </w:rPr>
            </w:pPr>
          </w:p>
        </w:tc>
      </w:tr>
    </w:tbl>
    <w:p w14:paraId="73B6E064" w14:textId="77777777" w:rsidR="00132707" w:rsidRDefault="00132707" w:rsidP="0013270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6"/>
      </w:tblGrid>
      <w:tr w:rsidR="00132707" w14:paraId="0FD11009" w14:textId="77777777" w:rsidTr="005B3D16">
        <w:tc>
          <w:tcPr>
            <w:tcW w:w="11016" w:type="dxa"/>
          </w:tcPr>
          <w:p w14:paraId="49CB5C61" w14:textId="25AC24D2" w:rsidR="00132707" w:rsidRDefault="00132707" w:rsidP="000A7C6B">
            <w:pPr>
              <w:pStyle w:val="Heading1"/>
            </w:pPr>
            <w:r>
              <w:lastRenderedPageBreak/>
              <w:br w:type="page"/>
            </w:r>
            <w:bookmarkStart w:id="13" w:name="_Toc227781305"/>
            <w:r w:rsidR="007C781F">
              <w:t>Connector Definitions</w:t>
            </w:r>
            <w:bookmarkEnd w:id="13"/>
          </w:p>
          <w:p w14:paraId="454557D8" w14:textId="580D44C9" w:rsidR="00132707" w:rsidRDefault="007C781F" w:rsidP="000A7C6B">
            <w:r>
              <w:t>No Data</w:t>
            </w:r>
          </w:p>
          <w:p w14:paraId="1047D3E9" w14:textId="3F691BB4" w:rsidR="00EF37BF" w:rsidRPr="009C0A33" w:rsidRDefault="00EF37BF" w:rsidP="000A7C6B"/>
          <w:p w14:paraId="6F03130B" w14:textId="77777777" w:rsidR="000F2729" w:rsidRDefault="000F2729" w:rsidP="000A7C6B"/>
          <w:p w14:paraId="63FE852E" w14:textId="3E589E8F" w:rsidR="00E12C21" w:rsidRDefault="00E12C21" w:rsidP="000A7C6B"/>
          <w:p w14:paraId="0B2525BE" w14:textId="77777777" w:rsidR="00D72EE8" w:rsidRDefault="00D72EE8" w:rsidP="00D72EE8"/>
          <w:p w14:paraId="2B25AF8F" w14:textId="68C7A971" w:rsidR="00D72EE8" w:rsidRPr="009C0A33" w:rsidRDefault="00D72EE8" w:rsidP="00D72EE8"/>
          <w:p w14:paraId="7134C0B0" w14:textId="03C59805" w:rsidR="00132707" w:rsidRDefault="00132707" w:rsidP="000A7C6B"/>
        </w:tc>
      </w:tr>
    </w:tbl>
    <w:p w14:paraId="6260D28E" w14:textId="77777777" w:rsidR="00104BD8" w:rsidRDefault="00104BD8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104BD8" w14:paraId="789B0DB1" w14:textId="77777777" w:rsidTr="00213D4E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6EF3A0B5" w14:textId="0EE6B5E3" w:rsidR="00104BD8" w:rsidRDefault="007C781F" w:rsidP="007C781F">
            <w:pPr>
              <w:pStyle w:val="Heading1"/>
            </w:pPr>
            <w:bookmarkStart w:id="14" w:name="_Toc227781306"/>
            <w:r>
              <w:t>Interaction Information</w:t>
            </w:r>
            <w:bookmarkEnd w:id="14"/>
          </w:p>
          <w:p w14:paraId="136927C2" w14:textId="77777777" w:rsidR="00104BD8" w:rsidRPr="000B04D4" w:rsidRDefault="00104BD8" w:rsidP="000A7C6B"/>
          <w:tbl>
            <w:tblPr>
              <w:tblStyle w:val="LightGrid-Accent11"/>
              <w:tblW w:w="0" w:type="auto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20"/>
              <w:gridCol w:w="4067"/>
              <w:gridCol w:w="4067"/>
            </w:tblGrid>
            <w:tr w:rsidR="002B4DE8" w14:paraId="662D5C88" w14:textId="77777777" w:rsidTr="00213D4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20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4426F573" w14:textId="14CE2656" w:rsidR="002B4DE8" w:rsidRDefault="007C781F" w:rsidP="00C16188">
                  <w:pPr>
                    <w:jc w:val="center"/>
                  </w:pPr>
                  <w:r>
                    <w:t>Interaction</w:t>
                  </w:r>
                </w:p>
              </w:tc>
              <w:tc>
                <w:tcPr>
                  <w:tcW w:w="4067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25A30A8E" w14:textId="21655B3C" w:rsidR="002B4DE8" w:rsidRDefault="007C781F" w:rsidP="00C1618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Interaction Image</w:t>
                  </w:r>
                </w:p>
              </w:tc>
              <w:tc>
                <w:tcPr>
                  <w:tcW w:w="4067" w:type="dxa"/>
                  <w:tcBorders>
                    <w:top w:val="none" w:sz="0" w:space="0" w:color="auto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AD8B1E3" w14:textId="1D695EF0" w:rsidR="002B4DE8" w:rsidRDefault="007C781F" w:rsidP="00C16188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Interaction Properties</w:t>
                  </w:r>
                </w:p>
              </w:tc>
            </w:tr>
            <w:tr w:rsidR="002B4DE8" w14:paraId="5E0B19CD" w14:textId="77777777" w:rsidTr="003F226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20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7543AC0A" w14:textId="3C69D650" w:rsidR="002B4DE8" w:rsidRPr="00211C62" w:rsidRDefault="007C781F" w:rsidP="00C16188">
                  <w:pPr>
                    <w:jc w:val="center"/>
                    <w:rPr>
                      <w:rFonts w:asciiTheme="minorHAnsi" w:hAnsiTheme="minorHAnsi"/>
                      <w:b w:val="0"/>
                    </w:rPr>
                  </w:pPr>
                  <w:r>
                    <w:rPr>
                      <w:rFonts w:asciiTheme="minorHAnsi" w:hAnsiTheme="minorHAnsi"/>
                      <w:b w:val="0"/>
                    </w:rPr>
                    <w:t>Global Interaction</w:t>
                  </w:r>
                </w:p>
              </w:tc>
              <w:tc>
                <w:tcPr>
                  <w:tcW w:w="406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4F81BD" w:themeColor="accent1"/>
                  </w:tcBorders>
                  <w:shd w:val="clear" w:color="auto" w:fill="auto"/>
                  <w:vAlign w:val="center"/>
                </w:tcPr>
                <w:p w14:paraId="402BE548" w14:textId="5E25EC47" w:rsidR="002B4DE8" w:rsidRPr="000B04D4" w:rsidRDefault="007C781F" w:rsidP="00C16188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rPr>
                      <w:noProof/>
                    </w:rPr>
                    <w:drawing>
                      <wp:inline distT="0" distB="0" distL="0" distR="0" wp14:anchorId="6FE64CBC" wp14:editId="2DD99880">
                        <wp:extent cx="2445385" cy="1391285"/>
                        <wp:effectExtent l="0" t="0" r="0" b="0"/>
                        <wp:docPr id="818626281" name="Picture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626281" name="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5385" cy="13912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67" w:type="dxa"/>
                  <w:tcBorders>
                    <w:top w:val="single" w:sz="18" w:space="0" w:color="548DD4" w:themeColor="text2" w:themeTint="99"/>
                    <w:left w:val="single" w:sz="18" w:space="0" w:color="4F81BD" w:themeColor="accent1"/>
                    <w:bottom w:val="single" w:sz="18" w:space="0" w:color="548DD4" w:themeColor="text2" w:themeTint="99"/>
                    <w:right w:val="single" w:sz="18" w:space="0" w:color="4F81BD" w:themeColor="accent1"/>
                  </w:tcBorders>
                  <w:shd w:val="clear" w:color="auto" w:fill="auto"/>
                </w:tcPr>
                <w:tbl>
                  <w:tblPr>
                    <w:tblStyle w:val="MediumGrid1-Accent6"/>
                    <w:tblW w:w="5000" w:type="pc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680" w:firstRow="0" w:lastRow="0" w:firstColumn="1" w:lastColumn="0" w:noHBand="1" w:noVBand="1"/>
                  </w:tblPr>
                  <w:tblGrid>
                    <w:gridCol w:w="2093"/>
                    <w:gridCol w:w="1758"/>
                  </w:tblGrid>
                  <w:tr w:rsidR="0017091B" w14:paraId="08FCDDAF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  <w:hideMark/>
                      </w:tcPr>
                      <w:p w14:paraId="6F07D97D" w14:textId="655DA737" w:rsidR="0017091B" w:rsidRPr="00BE6656" w:rsidRDefault="007C781F" w:rsidP="004F6DE4">
                        <w:pPr>
                          <w:jc w:val="right"/>
                          <w:rPr>
                            <w:rStyle w:val="Strong"/>
                            <w:bCs/>
                          </w:rPr>
                        </w:pPr>
                        <w:r>
                          <w:t>Type: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  <w:hideMark/>
                      </w:tcPr>
                      <w:p w14:paraId="1B2F848D" w14:textId="54E4D806" w:rsidR="0017091B" w:rsidRPr="00BE6656" w:rsidRDefault="007C781F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Bonded</w:t>
                        </w:r>
                      </w:p>
                    </w:tc>
                  </w:tr>
                  <w:tr w:rsidR="007C781F" w14:paraId="39FE7FF1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474BC316" w14:textId="737F1A76" w:rsidR="007C781F" w:rsidRDefault="007C781F" w:rsidP="004F6DE4">
                        <w:pPr>
                          <w:jc w:val="right"/>
                        </w:pPr>
                        <w:r>
                          <w:t>Components: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4087EF92" w14:textId="6E271FDE" w:rsidR="007C781F" w:rsidRDefault="007C781F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1 component(s)</w:t>
                        </w:r>
                      </w:p>
                    </w:tc>
                  </w:tr>
                  <w:tr w:rsidR="007C781F" w14:paraId="11EA2DA2" w14:textId="77777777" w:rsidTr="004F6DE4">
                    <w:trPr>
                      <w:trHeight w:val="73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717" w:type="pct"/>
                        <w:shd w:val="clear" w:color="auto" w:fill="auto"/>
                      </w:tcPr>
                      <w:p w14:paraId="6221378B" w14:textId="5FE54B02" w:rsidR="007C781F" w:rsidRDefault="007C781F" w:rsidP="004F6DE4">
                        <w:pPr>
                          <w:jc w:val="right"/>
                        </w:pPr>
                        <w:r>
                          <w:t>Options:</w:t>
                        </w:r>
                      </w:p>
                    </w:tc>
                    <w:tc>
                      <w:tcPr>
                        <w:tcW w:w="2283" w:type="pct"/>
                        <w:shd w:val="clear" w:color="auto" w:fill="auto"/>
                      </w:tcPr>
                      <w:p w14:paraId="2F5CB074" w14:textId="7A7B7D8A" w:rsidR="007C781F" w:rsidRDefault="007C781F" w:rsidP="004F6DE4">
                        <w:pPr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Style w:val="Strong"/>
                            <w:b w:val="0"/>
                            <w:bCs w:val="0"/>
                          </w:rPr>
                        </w:pPr>
                        <w:r>
                          <w:rPr>
                            <w:rStyle w:val="Strong"/>
                            <w:b w:val="0"/>
                            <w:bCs w:val="0"/>
                          </w:rPr>
                          <w:t>Independent mesh</w:t>
                        </w:r>
                      </w:p>
                    </w:tc>
                  </w:tr>
                </w:tbl>
                <w:p w14:paraId="67D1287C" w14:textId="77777777" w:rsidR="00213D4E" w:rsidRPr="00211C62" w:rsidRDefault="00213D4E" w:rsidP="0017091B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</w:tbl>
          <w:p w14:paraId="34772C49" w14:textId="1F38F3DA" w:rsidR="00104BD8" w:rsidRDefault="00104BD8" w:rsidP="000A7C6B">
            <w:pPr>
              <w:rPr>
                <w:rStyle w:val="A3"/>
              </w:rPr>
            </w:pPr>
          </w:p>
          <w:p w14:paraId="5AEAB127" w14:textId="77777777" w:rsidR="00104BD8" w:rsidRDefault="00104BD8" w:rsidP="000A7C6B"/>
        </w:tc>
      </w:tr>
    </w:tbl>
    <w:p w14:paraId="6F69280C" w14:textId="77777777" w:rsidR="00A61A59" w:rsidRDefault="00A61A59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A61A59" w14:paraId="5BE73A84" w14:textId="77777777" w:rsidTr="00A14EA8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3032522A" w14:textId="12B66908" w:rsidR="00A61A59" w:rsidRDefault="007C781F" w:rsidP="000A7C6B">
            <w:pPr>
              <w:pStyle w:val="Heading1"/>
            </w:pPr>
            <w:bookmarkStart w:id="15" w:name="_Toc227781307"/>
            <w:r>
              <w:lastRenderedPageBreak/>
              <w:t>Mesh information</w:t>
            </w:r>
            <w:bookmarkEnd w:id="15"/>
          </w:p>
          <w:tbl>
            <w:tblPr>
              <w:tblStyle w:val="MediumList1-Accent11"/>
              <w:tblW w:w="10785" w:type="dxa"/>
              <w:tblLayout w:type="fixed"/>
              <w:tblLook w:val="0480" w:firstRow="0" w:lastRow="0" w:firstColumn="1" w:lastColumn="0" w:noHBand="0" w:noVBand="1"/>
            </w:tblPr>
            <w:tblGrid>
              <w:gridCol w:w="5392"/>
              <w:gridCol w:w="5393"/>
            </w:tblGrid>
            <w:tr w:rsidR="00A9531D" w14:paraId="10A5C5D1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586EE33" w14:textId="325A282A" w:rsidR="00A9531D" w:rsidRDefault="007C781F" w:rsidP="00C16188">
                  <w:r>
                    <w:t>Mesh type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46CE54E" w14:textId="3633C804" w:rsidR="00A9531D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Solid Mesh</w:t>
                  </w:r>
                </w:p>
              </w:tc>
            </w:tr>
            <w:tr w:rsidR="007C781F" w14:paraId="60284F32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6A54D2E9" w14:textId="057311C0" w:rsidR="007C781F" w:rsidRDefault="007C781F" w:rsidP="00C16188">
                  <w:r>
                    <w:t xml:space="preserve">Mesher Used: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32C28DC" w14:textId="2A7CAB66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Blended curvature-based mesh</w:t>
                  </w:r>
                </w:p>
              </w:tc>
            </w:tr>
            <w:tr w:rsidR="007C781F" w14:paraId="75D0793E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9D968BA" w14:textId="59C82E91" w:rsidR="007C781F" w:rsidRDefault="007C781F" w:rsidP="00C16188">
                  <w:r>
                    <w:t>Jacobian points for High quality mesh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4936683" w14:textId="6FAF5201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16 Points</w:t>
                  </w:r>
                </w:p>
              </w:tc>
            </w:tr>
            <w:tr w:rsidR="007C781F" w14:paraId="759FA441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B71E432" w14:textId="086D4D53" w:rsidR="007C781F" w:rsidRDefault="007C781F" w:rsidP="00C16188">
                  <w:r>
                    <w:t>Maximum element size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B4C3525" w14:textId="643C186E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1.2988 in</w:t>
                  </w:r>
                </w:p>
              </w:tc>
            </w:tr>
            <w:tr w:rsidR="007C781F" w14:paraId="3C5E7930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DB90777" w14:textId="0F5BEB86" w:rsidR="007C781F" w:rsidRDefault="007C781F" w:rsidP="00C16188">
                  <w:r>
                    <w:t>Minimum element size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E603859" w14:textId="5467394A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0.0649401 in</w:t>
                  </w:r>
                </w:p>
              </w:tc>
            </w:tr>
            <w:tr w:rsidR="007C781F" w14:paraId="7777E2C7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6E41073" w14:textId="4D43E7B3" w:rsidR="007C781F" w:rsidRDefault="007C781F" w:rsidP="00C16188">
                  <w:r>
                    <w:t>Mesh Quality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657F5A8" w14:textId="411C9E29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High</w:t>
                  </w:r>
                </w:p>
              </w:tc>
            </w:tr>
            <w:tr w:rsidR="007C781F" w14:paraId="004001F8" w14:textId="77777777" w:rsidTr="007C78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B65F3F9" w14:textId="32984656" w:rsidR="007C781F" w:rsidRDefault="007C781F" w:rsidP="00C16188">
                  <w:r>
                    <w:t>Remesh failed parts independently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14D5EF1" w14:textId="16CF1069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  <w:tr w:rsidR="007C781F" w14:paraId="067CBF9B" w14:textId="77777777" w:rsidTr="007C781F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EE05DD5" w14:textId="7ACF4458" w:rsidR="007C781F" w:rsidRDefault="007C781F" w:rsidP="00C16188">
                  <w:r>
                    <w:t>Reuse mesh for identical parts in an assembly (Blended curvature-based mesher only)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07C9569" w14:textId="7C7DD628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Off</w:t>
                  </w:r>
                </w:p>
              </w:tc>
            </w:tr>
          </w:tbl>
          <w:p w14:paraId="42A2ACBB" w14:textId="77777777" w:rsidR="00690657" w:rsidRDefault="00690657" w:rsidP="00690657"/>
          <w:p w14:paraId="75C9588C" w14:textId="5B66A0DE" w:rsidR="00A9531D" w:rsidRPr="00690657" w:rsidRDefault="007C781F" w:rsidP="00690657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Mesh information - Details</w:t>
            </w:r>
          </w:p>
          <w:tbl>
            <w:tblPr>
              <w:tblStyle w:val="MediumList1-Accent11"/>
              <w:tblW w:w="10785" w:type="dxa"/>
              <w:tblLayout w:type="fixed"/>
              <w:tblLook w:val="0480" w:firstRow="0" w:lastRow="0" w:firstColumn="1" w:lastColumn="0" w:noHBand="0" w:noVBand="1"/>
            </w:tblPr>
            <w:tblGrid>
              <w:gridCol w:w="5392"/>
              <w:gridCol w:w="5393"/>
            </w:tblGrid>
            <w:tr w:rsidR="007107BE" w14:paraId="51321D9E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856F22A" w14:textId="1185D5F2" w:rsidR="007107BE" w:rsidRDefault="007C781F" w:rsidP="00C16188">
                  <w:r>
                    <w:t>Total Nodes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A95001C" w14:textId="3C327983" w:rsidR="007107BE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3951515</w:t>
                  </w:r>
                </w:p>
              </w:tc>
            </w:tr>
            <w:tr w:rsidR="007C781F" w14:paraId="3AA53E64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42499B3" w14:textId="70575618" w:rsidR="007C781F" w:rsidRDefault="007C781F" w:rsidP="00C16188">
                  <w:r>
                    <w:t>Total Elements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B294E15" w14:textId="618ED9C4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2521841</w:t>
                  </w:r>
                </w:p>
              </w:tc>
            </w:tr>
            <w:tr w:rsidR="007C781F" w14:paraId="5AA50374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5FE1FCD" w14:textId="07824DD0" w:rsidR="007C781F" w:rsidRDefault="007C781F" w:rsidP="00C16188">
                  <w:r>
                    <w:t>Maximum Aspect Ratio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31170198" w14:textId="2CEFE1C8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10.154</w:t>
                  </w:r>
                </w:p>
              </w:tc>
            </w:tr>
            <w:tr w:rsidR="007C781F" w14:paraId="3EC8481A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CA2FE28" w14:textId="2482D54E" w:rsidR="007C781F" w:rsidRDefault="007C781F" w:rsidP="00C16188">
                  <w:r>
                    <w:t>% of elements with Aspect Ratio &lt; 3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3FD12D5" w14:textId="4A3DCC3B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97.4</w:t>
                  </w:r>
                </w:p>
              </w:tc>
            </w:tr>
            <w:tr w:rsidR="007C781F" w14:paraId="09FFC94F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491797BC" w14:textId="34DA8FDA" w:rsidR="007C781F" w:rsidRDefault="007C781F" w:rsidP="00C16188">
                  <w:r>
                    <w:t>Percentage of elements with Aspect Ratio &gt; 10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924F60B" w14:textId="3FCD61DB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3.97e-05</w:t>
                  </w:r>
                </w:p>
              </w:tc>
            </w:tr>
            <w:tr w:rsidR="007C781F" w14:paraId="7B9B5507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2625DFC2" w14:textId="1119E369" w:rsidR="007C781F" w:rsidRDefault="007C781F" w:rsidP="00C16188">
                  <w:r>
                    <w:t>Percentage of distorted elements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1605E7D3" w14:textId="2935DBFB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0</w:t>
                  </w:r>
                </w:p>
              </w:tc>
            </w:tr>
            <w:tr w:rsidR="007C781F" w14:paraId="0FFDDD4F" w14:textId="77777777" w:rsidTr="00A14EA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751F77E9" w14:textId="191FDB7F" w:rsidR="007C781F" w:rsidRDefault="007C781F" w:rsidP="00C16188">
                  <w:r>
                    <w:t xml:space="preserve">Time to complete mesh(hh;mm;ss):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3481942" w14:textId="763448A9" w:rsidR="007C781F" w:rsidRDefault="007C781F" w:rsidP="00C1618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t>00:00:42</w:t>
                  </w:r>
                </w:p>
              </w:tc>
            </w:tr>
            <w:tr w:rsidR="007C781F" w14:paraId="6BE388C8" w14:textId="77777777" w:rsidTr="00A14EA8">
              <w:trPr>
                <w:trHeight w:val="33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39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05243366" w14:textId="13035D91" w:rsidR="007C781F" w:rsidRDefault="007C781F" w:rsidP="00C16188">
                  <w:r>
                    <w:t xml:space="preserve">Computer name: </w:t>
                  </w:r>
                </w:p>
              </w:tc>
              <w:tc>
                <w:tcPr>
                  <w:tcW w:w="5393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</w:tcPr>
                <w:p w14:paraId="58D48447" w14:textId="03292F5D" w:rsidR="007C781F" w:rsidRDefault="007C781F" w:rsidP="00C1618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LUKE_LAPTOP</w:t>
                  </w:r>
                </w:p>
              </w:tc>
            </w:tr>
          </w:tbl>
          <w:p w14:paraId="6C8B05DC" w14:textId="0B364948" w:rsidR="002F5299" w:rsidRDefault="002F5299" w:rsidP="00690657">
            <w:pPr>
              <w:pStyle w:val="Heading2"/>
              <w:rPr>
                <w:sz w:val="24"/>
                <w:szCs w:val="24"/>
              </w:rPr>
            </w:pPr>
          </w:p>
          <w:p w14:paraId="3A011345" w14:textId="476C7646" w:rsidR="00A61A59" w:rsidRPr="00690657" w:rsidRDefault="007C781F" w:rsidP="00690657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Mesh Quality Plots</w:t>
            </w:r>
          </w:p>
          <w:tbl>
            <w:tblPr>
              <w:tblStyle w:val="LightGrid-Accent11"/>
              <w:tblW w:w="5000" w:type="pct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8"/>
              <w:gridCol w:w="2688"/>
              <w:gridCol w:w="2689"/>
              <w:gridCol w:w="2689"/>
            </w:tblGrid>
            <w:tr w:rsidR="00A61A59" w14:paraId="74944649" w14:textId="77777777" w:rsidTr="00AB7ED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564CFFC7" w14:textId="1B5AC2E3" w:rsidR="00A61A59" w:rsidRDefault="007C781F" w:rsidP="00AB7ED5">
                  <w:pPr>
                    <w:jc w:val="center"/>
                  </w:pPr>
                  <w:r>
                    <w:t>Name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62FD5A98" w14:textId="2581C8B2" w:rsidR="00A61A59" w:rsidRDefault="007C781F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2C89693D" w14:textId="5097CBED" w:rsidR="00A61A59" w:rsidRDefault="007C781F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1250" w:type="pct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AEEF3" w:themeFill="accent5" w:themeFillTint="33"/>
                  <w:vAlign w:val="center"/>
                </w:tcPr>
                <w:p w14:paraId="2E9711D8" w14:textId="755083DC" w:rsidR="00A61A59" w:rsidRDefault="007C781F" w:rsidP="00AB7ED5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A61A59" w14:paraId="08BBF9EB" w14:textId="77777777" w:rsidTr="00AB7ED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77594EE9" w14:textId="1457F4D8" w:rsidR="00A61A59" w:rsidRPr="004D2956" w:rsidRDefault="007C781F" w:rsidP="00AB7ED5">
                  <w:pPr>
                    <w:jc w:val="center"/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Quality1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38352C2B" w14:textId="21F217F0" w:rsidR="00A61A59" w:rsidRPr="004D2956" w:rsidRDefault="007C781F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Mesh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6AEC3A45" w14:textId="432A1962" w:rsidR="00A61A59" w:rsidRPr="004D2956" w:rsidRDefault="007C781F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1250" w:type="pct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  <w:vAlign w:val="center"/>
                </w:tcPr>
                <w:p w14:paraId="0384624E" w14:textId="01420EE0" w:rsidR="00A61A59" w:rsidRPr="004D2956" w:rsidRDefault="007C781F" w:rsidP="00AB7ED5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</w:tr>
            <w:tr w:rsidR="00A61A59" w14:paraId="2713661F" w14:textId="77777777" w:rsidTr="00A14EA8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00" w:type="pct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E6F6CF6" w14:textId="497C2B2B" w:rsidR="00A61A59" w:rsidRDefault="007C781F" w:rsidP="000A7C6B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3B90F4BA" wp14:editId="2BCE8BE5">
                        <wp:extent cx="6691630" cy="3808095"/>
                        <wp:effectExtent l="0" t="0" r="0" b="1905"/>
                        <wp:docPr id="599955307" name="Picture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955307" name="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91630" cy="3808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B3E2E0" w14:textId="70E2A2ED" w:rsidR="00A61A59" w:rsidRPr="004D2956" w:rsidRDefault="007C781F" w:rsidP="000A7C6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3 from [Static 2 from [Static 1]]-Quality-Quality1</w:t>
                  </w:r>
                </w:p>
              </w:tc>
            </w:tr>
          </w:tbl>
          <w:p w14:paraId="04DE36C1" w14:textId="0DD90114" w:rsidR="00A61A59" w:rsidRPr="00F077CB" w:rsidRDefault="00A61A59" w:rsidP="000A7C6B"/>
        </w:tc>
      </w:tr>
    </w:tbl>
    <w:p w14:paraId="50BCC0D4" w14:textId="77777777" w:rsidR="002C53F9" w:rsidRDefault="002C53F9" w:rsidP="006936A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016"/>
      </w:tblGrid>
      <w:tr w:rsidR="002C53F9" w14:paraId="7EFB36A4" w14:textId="77777777" w:rsidTr="00D60DFB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743E6DEA" w14:textId="1B58E751" w:rsidR="002C53F9" w:rsidRDefault="007C781F" w:rsidP="000A7C6B">
            <w:pPr>
              <w:pStyle w:val="Heading1"/>
            </w:pPr>
            <w:bookmarkStart w:id="16" w:name="_Toc227781308"/>
            <w:r>
              <w:t>Sensor Details</w:t>
            </w:r>
            <w:bookmarkEnd w:id="16"/>
          </w:p>
          <w:p w14:paraId="6CF7F191" w14:textId="5F97D973" w:rsidR="002C53F9" w:rsidRPr="00F077CB" w:rsidRDefault="007C781F" w:rsidP="000A7C6B">
            <w:r>
              <w:t>No Data</w:t>
            </w:r>
          </w:p>
        </w:tc>
      </w:tr>
    </w:tbl>
    <w:p w14:paraId="066C323C" w14:textId="77777777" w:rsidR="005F5B79" w:rsidRDefault="005F5B79" w:rsidP="00F12133"/>
    <w:tbl>
      <w:tblPr>
        <w:tblStyle w:val="TableGrid"/>
        <w:tblW w:w="11304" w:type="dxa"/>
        <w:tblLook w:val="04A0" w:firstRow="1" w:lastRow="0" w:firstColumn="1" w:lastColumn="0" w:noHBand="0" w:noVBand="1"/>
      </w:tblPr>
      <w:tblGrid>
        <w:gridCol w:w="11304"/>
      </w:tblGrid>
      <w:tr w:rsidR="005F5B79" w14:paraId="1E936A4C" w14:textId="77777777" w:rsidTr="00EA47EE">
        <w:trPr>
          <w:trHeight w:val="1900"/>
        </w:trPr>
        <w:tc>
          <w:tcPr>
            <w:tcW w:w="11304" w:type="dxa"/>
            <w:tcBorders>
              <w:top w:val="nil"/>
              <w:left w:val="nil"/>
              <w:bottom w:val="nil"/>
              <w:right w:val="nil"/>
            </w:tcBorders>
          </w:tcPr>
          <w:p w14:paraId="7FCFD6A0" w14:textId="009DD309" w:rsidR="005F5B79" w:rsidRDefault="007C781F" w:rsidP="000A7C6B">
            <w:pPr>
              <w:pStyle w:val="Heading1"/>
            </w:pPr>
            <w:bookmarkStart w:id="17" w:name="_Toc227781309"/>
            <w:r>
              <w:lastRenderedPageBreak/>
              <w:t>Resultant Forces</w:t>
            </w:r>
            <w:bookmarkEnd w:id="17"/>
          </w:p>
          <w:p w14:paraId="6369A61E" w14:textId="7147C8DF" w:rsidR="005F5B79" w:rsidRPr="000B04D4" w:rsidRDefault="007C781F" w:rsidP="000A7C6B">
            <w:pPr>
              <w:pStyle w:val="Heading2"/>
            </w:pPr>
            <w:r>
              <w:t>Reaction forces</w:t>
            </w:r>
          </w:p>
          <w:tbl>
            <w:tblPr>
              <w:tblStyle w:val="LightGrid-Accent11"/>
              <w:tblW w:w="4995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86"/>
              <w:gridCol w:w="1785"/>
              <w:gridCol w:w="1785"/>
              <w:gridCol w:w="1785"/>
              <w:gridCol w:w="1785"/>
              <w:gridCol w:w="2105"/>
            </w:tblGrid>
            <w:tr w:rsidR="0012453F" w14:paraId="02E96444" w14:textId="77777777" w:rsidTr="0012453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6716BF9D" w14:textId="028B0830" w:rsidR="005F5B79" w:rsidRDefault="007C781F" w:rsidP="000A7C6B">
                  <w:r>
                    <w:t>Selection set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6EC1C765" w14:textId="446F0047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B0B53F9" w14:textId="54BCAAEA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1CA128B0" w14:textId="39C4EDBE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6DA2A860" w14:textId="088BCCC7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14224CCF" w14:textId="73A01C71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5F5B79" w14:paraId="135728D5" w14:textId="77777777" w:rsidTr="001245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EB8279F" w14:textId="2AC5D1EF" w:rsidR="005F5B79" w:rsidRPr="004D2956" w:rsidRDefault="007C781F" w:rsidP="000A7C6B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09D4CAF8" w14:textId="716A820D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37B4C28" w14:textId="64F5B829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-0.0638309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C257FFB" w14:textId="52E17275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3,999.99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75ABBE23" w14:textId="763B90C2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4.47929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58AA2B97" w14:textId="60700E4A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3,999.99</w:t>
                  </w:r>
                </w:p>
              </w:tc>
            </w:tr>
          </w:tbl>
          <w:p w14:paraId="11C63937" w14:textId="66E82090" w:rsidR="005F5B79" w:rsidRPr="000B04D4" w:rsidRDefault="007C781F" w:rsidP="000A7C6B">
            <w:pPr>
              <w:pStyle w:val="Heading2"/>
            </w:pPr>
            <w:r>
              <w:t>Reaction Moments</w:t>
            </w:r>
          </w:p>
          <w:tbl>
            <w:tblPr>
              <w:tblStyle w:val="LightGrid-Accent11"/>
              <w:tblW w:w="4998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91"/>
              <w:gridCol w:w="1766"/>
              <w:gridCol w:w="1779"/>
              <w:gridCol w:w="1779"/>
              <w:gridCol w:w="1779"/>
              <w:gridCol w:w="2144"/>
            </w:tblGrid>
            <w:tr w:rsidR="0012453F" w14:paraId="357DF30D" w14:textId="77777777" w:rsidTr="0012453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7C8DB18B" w14:textId="2358CB56" w:rsidR="005F5B79" w:rsidRDefault="007C781F" w:rsidP="000A7C6B">
                  <w:r>
                    <w:t>Selection set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62E11509" w14:textId="219D1D5A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6FF0D7B4" w14:textId="44199E63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059001A4" w14:textId="77D54653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009B9DC4" w14:textId="39BC1B9A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6D00099E" w14:textId="0F85EF32" w:rsidR="005F5B79" w:rsidRDefault="007C781F" w:rsidP="000A7C6B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5F5B79" w14:paraId="5D5D4FB8" w14:textId="77777777" w:rsidTr="0012453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BE21A75" w14:textId="207D641B" w:rsidR="005F5B79" w:rsidRPr="004D2956" w:rsidRDefault="007C781F" w:rsidP="000A7C6B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6C1DC116" w14:textId="237BCF21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N.m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C8546E0" w14:textId="25DE04DF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FFCF025" w14:textId="4BF7CACC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15957D15" w14:textId="007BBA64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2EC469A" w14:textId="2035F88B" w:rsidR="005F5B79" w:rsidRPr="004D2956" w:rsidRDefault="007C781F" w:rsidP="000A7C6B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5FC83483" w14:textId="77777777" w:rsidR="005F5B79" w:rsidRDefault="005F5B79" w:rsidP="000A7C6B"/>
        </w:tc>
      </w:tr>
      <w:tr w:rsidR="005F5B79" w14:paraId="4D045FDF" w14:textId="77777777" w:rsidTr="00EA47EE">
        <w:trPr>
          <w:trHeight w:val="41"/>
        </w:trPr>
        <w:tc>
          <w:tcPr>
            <w:tcW w:w="11304" w:type="dxa"/>
            <w:tcBorders>
              <w:top w:val="nil"/>
              <w:left w:val="nil"/>
              <w:bottom w:val="nil"/>
              <w:right w:val="nil"/>
            </w:tcBorders>
          </w:tcPr>
          <w:p w14:paraId="18619DE2" w14:textId="1A9B784D" w:rsidR="00C6072D" w:rsidRPr="000B04D4" w:rsidRDefault="007C781F" w:rsidP="00C6072D">
            <w:pPr>
              <w:pStyle w:val="Heading2"/>
            </w:pPr>
            <w:bookmarkStart w:id="18" w:name="_Toc243733151"/>
            <w:bookmarkStart w:id="19" w:name="_Toc245020119"/>
            <w:bookmarkStart w:id="20" w:name="_Toc245020151"/>
            <w:r>
              <w:t>Free body forces</w:t>
            </w:r>
          </w:p>
          <w:tbl>
            <w:tblPr>
              <w:tblStyle w:val="LightGrid-Accent11"/>
              <w:tblW w:w="4995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86"/>
              <w:gridCol w:w="1785"/>
              <w:gridCol w:w="1785"/>
              <w:gridCol w:w="1785"/>
              <w:gridCol w:w="1785"/>
              <w:gridCol w:w="2105"/>
            </w:tblGrid>
            <w:tr w:rsidR="00C6072D" w14:paraId="53BB98A8" w14:textId="77777777" w:rsidTr="00671DA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73F2AA62" w14:textId="4052C690" w:rsidR="00C6072D" w:rsidRDefault="007C781F" w:rsidP="00C6072D">
                  <w:r>
                    <w:t>Selection set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3F7F7626" w14:textId="22192818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7E47616" w14:textId="36266126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292DB25" w14:textId="1F4D3575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46EDFA46" w14:textId="32DDDD93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2A7357C" w14:textId="4B087312" w:rsidR="00C6072D" w:rsidRDefault="007C781F" w:rsidP="00C6072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C6072D" w14:paraId="0B2141DE" w14:textId="77777777" w:rsidTr="00671D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5EDC513A" w14:textId="4298467F" w:rsidR="00C6072D" w:rsidRPr="004D2956" w:rsidRDefault="007C781F" w:rsidP="00C6072D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5250300" w14:textId="3A23F5C3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7F0E42D" w14:textId="7969CB6A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-0.205332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F6E6FA2" w14:textId="70088631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0.447755</w:t>
                  </w:r>
                </w:p>
              </w:tc>
              <w:tc>
                <w:tcPr>
                  <w:tcW w:w="809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ABD7929" w14:textId="048A2D51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-0.471826</w:t>
                  </w:r>
                </w:p>
              </w:tc>
              <w:tc>
                <w:tcPr>
                  <w:tcW w:w="954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11DDF589" w14:textId="1E335720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0.682103</w:t>
                  </w:r>
                </w:p>
              </w:tc>
            </w:tr>
          </w:tbl>
          <w:p w14:paraId="15E8A4DD" w14:textId="14CF4F92" w:rsidR="00C6072D" w:rsidRPr="000B04D4" w:rsidRDefault="007C781F" w:rsidP="00C6072D">
            <w:pPr>
              <w:pStyle w:val="Heading2"/>
            </w:pPr>
            <w:r>
              <w:t>Free body moments</w:t>
            </w:r>
          </w:p>
          <w:tbl>
            <w:tblPr>
              <w:tblStyle w:val="LightGrid-Accent11"/>
              <w:tblW w:w="4998" w:type="pct"/>
              <w:tblInd w:w="4" w:type="dxa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791"/>
              <w:gridCol w:w="1766"/>
              <w:gridCol w:w="1779"/>
              <w:gridCol w:w="1779"/>
              <w:gridCol w:w="1779"/>
              <w:gridCol w:w="2144"/>
            </w:tblGrid>
            <w:tr w:rsidR="00C6072D" w14:paraId="2EE522E2" w14:textId="77777777" w:rsidTr="00671DA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"/>
                <w:tblHeader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9096324" w14:textId="6ED17856" w:rsidR="00C6072D" w:rsidRDefault="007C781F" w:rsidP="005C6EA8">
                  <w:r>
                    <w:t>Selection set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82D200A" w14:textId="7BBA035A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Units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  <w:vAlign w:val="center"/>
                </w:tcPr>
                <w:p w14:paraId="1632EFCF" w14:textId="3911A72B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X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B269950" w14:textId="72A560DC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Y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52D465FB" w14:textId="7F72A846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Sum Z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CCC0D9" w:themeFill="accent4" w:themeFillTint="66"/>
                </w:tcPr>
                <w:p w14:paraId="395938CF" w14:textId="3C0AE2BC" w:rsidR="00C6072D" w:rsidRDefault="007C781F" w:rsidP="005C6EA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Resultant</w:t>
                  </w:r>
                </w:p>
              </w:tc>
            </w:tr>
            <w:tr w:rsidR="00C6072D" w14:paraId="2E4129FE" w14:textId="77777777" w:rsidTr="00671DA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1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27780F18" w14:textId="75027333" w:rsidR="00C6072D" w:rsidRPr="004D2956" w:rsidRDefault="007C781F" w:rsidP="00C6072D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Entire Model</w:t>
                  </w:r>
                </w:p>
              </w:tc>
              <w:tc>
                <w:tcPr>
                  <w:tcW w:w="800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43E7E123" w14:textId="2A1F885C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N.m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1B4D841" w14:textId="7546F9C1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01D8F59B" w14:textId="4D81C491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06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7B52F36D" w14:textId="6CAE8315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71" w:type="pct"/>
                  <w:tcBorders>
                    <w:top w:val="single" w:sz="18" w:space="0" w:color="8064A2" w:themeColor="accent4"/>
                    <w:left w:val="single" w:sz="18" w:space="0" w:color="8064A2" w:themeColor="accent4"/>
                    <w:bottom w:val="single" w:sz="18" w:space="0" w:color="8064A2" w:themeColor="accent4"/>
                    <w:right w:val="single" w:sz="18" w:space="0" w:color="8064A2" w:themeColor="accent4"/>
                  </w:tcBorders>
                  <w:shd w:val="clear" w:color="auto" w:fill="auto"/>
                </w:tcPr>
                <w:p w14:paraId="38519EAD" w14:textId="08A90AB6" w:rsidR="00C6072D" w:rsidRPr="004D2956" w:rsidRDefault="007C781F" w:rsidP="00C6072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1e-33</w:t>
                  </w:r>
                </w:p>
              </w:tc>
            </w:tr>
          </w:tbl>
          <w:p w14:paraId="6DC22B4F" w14:textId="142D9A4C" w:rsidR="005F5B79" w:rsidRDefault="005F5B79" w:rsidP="000A7C6B"/>
        </w:tc>
      </w:tr>
      <w:bookmarkEnd w:id="18"/>
      <w:bookmarkEnd w:id="19"/>
      <w:bookmarkEnd w:id="20"/>
    </w:tbl>
    <w:p w14:paraId="3BDED6B0" w14:textId="77777777" w:rsidR="00EC2432" w:rsidRDefault="00EC2432" w:rsidP="00EC24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EC2432" w14:paraId="275AE08E" w14:textId="77777777" w:rsidTr="00973246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0B5D7B16" w14:textId="3B6312F3" w:rsidR="0050542D" w:rsidRPr="007C781F" w:rsidRDefault="007C781F" w:rsidP="007C781F">
            <w:pPr>
              <w:pStyle w:val="Heading1"/>
            </w:pPr>
            <w:bookmarkStart w:id="21" w:name="_Toc227781310"/>
            <w:r>
              <w:t>Beams</w:t>
            </w:r>
            <w:bookmarkEnd w:id="21"/>
          </w:p>
          <w:p w14:paraId="5B9612C4" w14:textId="4BA92FAD" w:rsidR="00EC2432" w:rsidRDefault="007C781F" w:rsidP="000A7C6B">
            <w:r>
              <w:rPr>
                <w:sz w:val="24"/>
                <w:szCs w:val="24"/>
              </w:rPr>
              <w:t>No Data</w:t>
            </w:r>
          </w:p>
        </w:tc>
      </w:tr>
    </w:tbl>
    <w:p w14:paraId="64657FB3" w14:textId="77777777" w:rsidR="00EC2432" w:rsidRDefault="00EC2432" w:rsidP="009400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EC2432" w14:paraId="742B19C0" w14:textId="77777777" w:rsidTr="00A8563F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24E0E73F" w14:textId="1BDC1315" w:rsidR="00EC2432" w:rsidRDefault="007C781F" w:rsidP="000A7C6B">
            <w:pPr>
              <w:pStyle w:val="Heading1"/>
            </w:pPr>
            <w:bookmarkStart w:id="22" w:name="_Toc243733152"/>
            <w:bookmarkStart w:id="23" w:name="_Toc245020120"/>
            <w:bookmarkStart w:id="24" w:name="_Toc245020152"/>
            <w:bookmarkStart w:id="25" w:name="_Toc227781311"/>
            <w:r>
              <w:lastRenderedPageBreak/>
              <w:t>Study Results</w:t>
            </w:r>
            <w:bookmarkEnd w:id="25"/>
          </w:p>
          <w:p w14:paraId="3606A4BB" w14:textId="77777777" w:rsidR="00EC2432" w:rsidRDefault="00EC2432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288"/>
              <w:gridCol w:w="2831"/>
              <w:gridCol w:w="2720"/>
              <w:gridCol w:w="2699"/>
            </w:tblGrid>
            <w:tr w:rsidR="007C781F" w14:paraId="4ECE6748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200D9CE" w14:textId="5DA484BE" w:rsidR="007C781F" w:rsidRDefault="007C781F" w:rsidP="007C781F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5B09937" w14:textId="16189A23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72F2A39A" w14:textId="04DE0E16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617B35DE" w14:textId="05A540B1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7C781F" w14:paraId="6E0B55FF" w14:textId="77777777" w:rsidTr="00D91D6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5F5D02A1" w14:textId="78334C3B" w:rsidR="007C781F" w:rsidRPr="004D2956" w:rsidRDefault="007C781F" w:rsidP="007C781F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Stress1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0E3AD3A7" w14:textId="23586647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VON: von Mises Stress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C36C5AB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2.526e+02N/m^2</w:t>
                  </w:r>
                </w:p>
                <w:p w14:paraId="01D65622" w14:textId="7C49EE2F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478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3A7F1449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3.680e+07N/m^2</w:t>
                  </w:r>
                </w:p>
                <w:p w14:paraId="16B30D21" w14:textId="383A019F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633373</w:t>
                  </w:r>
                </w:p>
              </w:tc>
            </w:tr>
            <w:tr w:rsidR="007C781F" w14:paraId="1809A173" w14:textId="77777777" w:rsidTr="00D91D6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43EF1285" w14:textId="3FAE20ED" w:rsidR="007C781F" w:rsidRDefault="007C781F" w:rsidP="007C781F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drawing>
                      <wp:inline distT="0" distB="0" distL="0" distR="0" wp14:anchorId="16320715" wp14:editId="1CE8D8B6">
                        <wp:extent cx="6858000" cy="3902710"/>
                        <wp:effectExtent l="0" t="0" r="0" b="2540"/>
                        <wp:docPr id="787779718" name="Picture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7779718" name="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5A64DF6" w14:textId="4A9E4766" w:rsidR="007C781F" w:rsidRPr="004D2956" w:rsidRDefault="007C781F" w:rsidP="007C781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3 from [Static 2 from [Static 1]]-Stress-Stress1</w:t>
                  </w:r>
                </w:p>
              </w:tc>
            </w:tr>
          </w:tbl>
          <w:p w14:paraId="53EE92CB" w14:textId="77777777" w:rsidR="007C781F" w:rsidRDefault="007C781F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691"/>
              <w:gridCol w:w="3223"/>
              <w:gridCol w:w="2490"/>
              <w:gridCol w:w="2134"/>
            </w:tblGrid>
            <w:tr w:rsidR="007C781F" w14:paraId="0879FB36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CA96B18" w14:textId="09BFCBE7" w:rsidR="007C781F" w:rsidRDefault="007C781F" w:rsidP="007C781F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A7E5766" w14:textId="388DEFEE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0BEBE28A" w14:textId="314AF59C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735E6C9F" w14:textId="2E5E99BA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7C781F" w14:paraId="21936A54" w14:textId="77777777" w:rsidTr="00D91D6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4AA70C60" w14:textId="6A036A8A" w:rsidR="007C781F" w:rsidRPr="004D2956" w:rsidRDefault="007C781F" w:rsidP="007C781F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Displacement1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05929CD7" w14:textId="4BAD40D9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URES:   Resultant Displacement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7503A734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0.000e+00mm</w:t>
                  </w:r>
                </w:p>
                <w:p w14:paraId="64978F0A" w14:textId="283268D5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776162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5FDA9F7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1.156e-01mm</w:t>
                  </w:r>
                </w:p>
                <w:p w14:paraId="25574F8C" w14:textId="3F6E1876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2673588</w:t>
                  </w:r>
                </w:p>
              </w:tc>
            </w:tr>
            <w:tr w:rsidR="007C781F" w14:paraId="6FC0EA9C" w14:textId="77777777" w:rsidTr="00D91D6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2F62E265" w14:textId="30248693" w:rsidR="007C781F" w:rsidRDefault="007C781F" w:rsidP="007C781F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044B7878" wp14:editId="4B768569">
                        <wp:extent cx="6858000" cy="3902710"/>
                        <wp:effectExtent l="0" t="0" r="0" b="2540"/>
                        <wp:docPr id="818762981" name="Picture 1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8762981" name=""/>
                                <pic:cNvPicPr/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941A46" w14:textId="262841D9" w:rsidR="007C781F" w:rsidRPr="004D2956" w:rsidRDefault="007C781F" w:rsidP="007C781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3 from [Static 2 from [Static 1]]-Displacement-Displacement1</w:t>
                  </w:r>
                </w:p>
              </w:tc>
            </w:tr>
          </w:tbl>
          <w:p w14:paraId="00E28B08" w14:textId="77777777" w:rsidR="007C781F" w:rsidRDefault="007C781F" w:rsidP="000A7C6B"/>
          <w:tbl>
            <w:tblPr>
              <w:tblStyle w:val="LightGrid-Accent11"/>
              <w:tblW w:w="0" w:type="auto"/>
              <w:jc w:val="center"/>
              <w:tblBorders>
                <w:top w:val="single" w:sz="18" w:space="0" w:color="4F81BD" w:themeColor="accent1"/>
                <w:left w:val="single" w:sz="8" w:space="0" w:color="000000" w:themeColor="text1"/>
                <w:bottom w:val="single" w:sz="18" w:space="0" w:color="4F81BD" w:themeColor="accen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433"/>
              <w:gridCol w:w="3254"/>
              <w:gridCol w:w="2437"/>
              <w:gridCol w:w="2414"/>
            </w:tblGrid>
            <w:tr w:rsidR="007C781F" w14:paraId="7BC5C1DD" w14:textId="77777777" w:rsidTr="00D91D6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44"/>
                <w:tblHeader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543B8737" w14:textId="5EDDF8D1" w:rsidR="007C781F" w:rsidRDefault="007C781F" w:rsidP="007C781F">
                  <w:r>
                    <w:t>Name</w:t>
                  </w:r>
                </w:p>
              </w:tc>
              <w:tc>
                <w:tcPr>
                  <w:tcW w:w="3511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0ABF3794" w14:textId="6E5BF7D6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Type</w:t>
                  </w:r>
                </w:p>
              </w:tc>
              <w:tc>
                <w:tcPr>
                  <w:tcW w:w="2344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  <w:vAlign w:val="center"/>
                </w:tcPr>
                <w:p w14:paraId="64C3E023" w14:textId="7DBD87A5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Min</w:t>
                  </w:r>
                </w:p>
              </w:tc>
              <w:tc>
                <w:tcPr>
                  <w:tcW w:w="2312" w:type="dxa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DBE5F1" w:themeFill="accent1" w:themeFillTint="33"/>
                </w:tcPr>
                <w:p w14:paraId="497A8178" w14:textId="6D9873BF" w:rsidR="007C781F" w:rsidRDefault="007C781F" w:rsidP="007C781F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t>Max</w:t>
                  </w:r>
                </w:p>
              </w:tc>
            </w:tr>
            <w:tr w:rsidR="007C781F" w14:paraId="496DF5E3" w14:textId="77777777" w:rsidTr="00D91D6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87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6CAB435A" w14:textId="0925B244" w:rsidR="007C781F" w:rsidRPr="004D2956" w:rsidRDefault="007C781F" w:rsidP="007C781F">
                  <w:pP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 w:val="0"/>
                      <w:sz w:val="20"/>
                      <w:szCs w:val="20"/>
                    </w:rPr>
                    <w:t>Factor of Safety1</w:t>
                  </w:r>
                </w:p>
              </w:tc>
              <w:tc>
                <w:tcPr>
                  <w:tcW w:w="3511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0143CE82" w14:textId="2BA95094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Automatic</w:t>
                  </w:r>
                </w:p>
              </w:tc>
              <w:tc>
                <w:tcPr>
                  <w:tcW w:w="2344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1445C497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1.362e+00</w:t>
                  </w:r>
                </w:p>
                <w:p w14:paraId="2155F99D" w14:textId="53938E79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3950109</w:t>
                  </w:r>
                </w:p>
              </w:tc>
              <w:tc>
                <w:tcPr>
                  <w:tcW w:w="2312" w:type="dxa"/>
                  <w:tcBorders>
                    <w:left w:val="single" w:sz="18" w:space="0" w:color="548DD4" w:themeColor="text2" w:themeTint="99"/>
                    <w:right w:val="single" w:sz="18" w:space="0" w:color="548DD4" w:themeColor="text2" w:themeTint="99"/>
                  </w:tcBorders>
                  <w:shd w:val="clear" w:color="auto" w:fill="auto"/>
                </w:tcPr>
                <w:p w14:paraId="2311FDE4" w14:textId="77777777" w:rsidR="007C781F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4.000e+00</w:t>
                  </w:r>
                </w:p>
                <w:p w14:paraId="7A55D233" w14:textId="0445CB5B" w:rsidR="007C781F" w:rsidRPr="004D2956" w:rsidRDefault="007C781F" w:rsidP="007C781F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Node: 1</w:t>
                  </w:r>
                </w:p>
              </w:tc>
            </w:tr>
            <w:tr w:rsidR="007C781F" w14:paraId="50578774" w14:textId="77777777" w:rsidTr="00D91D6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754" w:type="dxa"/>
                  <w:gridSpan w:val="4"/>
                  <w:tcBorders>
                    <w:top w:val="single" w:sz="18" w:space="0" w:color="548DD4" w:themeColor="text2" w:themeTint="99"/>
                    <w:left w:val="single" w:sz="18" w:space="0" w:color="548DD4" w:themeColor="text2" w:themeTint="99"/>
                    <w:bottom w:val="single" w:sz="18" w:space="0" w:color="548DD4" w:themeColor="text2" w:themeTint="99"/>
                    <w:right w:val="single" w:sz="18" w:space="0" w:color="548DD4" w:themeColor="text2" w:themeTint="99"/>
                  </w:tcBorders>
                  <w:vAlign w:val="center"/>
                </w:tcPr>
                <w:p w14:paraId="1A7ED15F" w14:textId="0EA1FB14" w:rsidR="007C781F" w:rsidRDefault="007C781F" w:rsidP="007C781F">
                  <w:pPr>
                    <w:jc w:val="center"/>
                    <w:rPr>
                      <w:rStyle w:val="Strong"/>
                      <w:noProof/>
                    </w:rPr>
                  </w:pPr>
                  <w:r>
                    <w:rPr>
                      <w:b w:val="0"/>
                      <w:bCs w:val="0"/>
                      <w:noProof/>
                    </w:rPr>
                    <w:lastRenderedPageBreak/>
                    <w:drawing>
                      <wp:inline distT="0" distB="0" distL="0" distR="0" wp14:anchorId="7729D54D" wp14:editId="1950CA88">
                        <wp:extent cx="6858000" cy="3902710"/>
                        <wp:effectExtent l="0" t="0" r="0" b="2540"/>
                        <wp:docPr id="141854355" name="Picture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1854355" name=""/>
                                <pic:cNvPicPr/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0" cy="39027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E32DD11" w14:textId="1322ADF2" w:rsidR="007C781F" w:rsidRPr="004D2956" w:rsidRDefault="007C781F" w:rsidP="007C781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Style w:val="Strong"/>
                      <w:noProof/>
                      <w:sz w:val="20"/>
                      <w:szCs w:val="20"/>
                    </w:rPr>
                    <w:t>V2_Tensile_tester_assemlby-Static 3 from [Static 2 from [Static 1]]-Factor of Safety-Factor of Safety1</w:t>
                  </w:r>
                </w:p>
              </w:tc>
            </w:tr>
          </w:tbl>
          <w:p w14:paraId="1CAB9679" w14:textId="77777777" w:rsidR="007C781F" w:rsidRPr="000B04D4" w:rsidRDefault="007C781F" w:rsidP="000A7C6B"/>
          <w:bookmarkEnd w:id="22"/>
          <w:bookmarkEnd w:id="23"/>
          <w:bookmarkEnd w:id="24"/>
          <w:p w14:paraId="357F6AA5" w14:textId="63C60534" w:rsidR="00EC2432" w:rsidRDefault="00EC2432" w:rsidP="000A7C6B"/>
        </w:tc>
      </w:tr>
    </w:tbl>
    <w:p w14:paraId="3487C47A" w14:textId="77777777" w:rsidR="000B1701" w:rsidRDefault="000B1701" w:rsidP="000B17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0"/>
      </w:tblGrid>
      <w:tr w:rsidR="000B1701" w14:paraId="6BD6BEA4" w14:textId="77777777" w:rsidTr="000A7C6B"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388F4855" w14:textId="1481E6EE" w:rsidR="000B1701" w:rsidRDefault="007C781F" w:rsidP="007C781F">
            <w:pPr>
              <w:pStyle w:val="Heading1"/>
            </w:pPr>
            <w:bookmarkStart w:id="26" w:name="_Toc227781312"/>
            <w:r>
              <w:t>Conclusion</w:t>
            </w:r>
            <w:bookmarkEnd w:id="26"/>
          </w:p>
        </w:tc>
      </w:tr>
    </w:tbl>
    <w:p w14:paraId="7A27B819" w14:textId="44172AF7" w:rsidR="00AC3438" w:rsidRPr="00AC3438" w:rsidRDefault="00AC3438" w:rsidP="00FE0924"/>
    <w:sectPr w:rsidR="00AC3438" w:rsidRPr="00AC3438" w:rsidSect="007C781F">
      <w:footerReference w:type="default" r:id="rId27"/>
      <w:footerReference w:type="first" r:id="rId2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FE955" w14:textId="77777777" w:rsidR="00A019D9" w:rsidRDefault="00A019D9" w:rsidP="00F25CD7">
      <w:pPr>
        <w:spacing w:after="0" w:line="240" w:lineRule="auto"/>
      </w:pPr>
      <w:r>
        <w:separator/>
      </w:r>
    </w:p>
  </w:endnote>
  <w:endnote w:type="continuationSeparator" w:id="0">
    <w:p w14:paraId="32C4FEF8" w14:textId="77777777" w:rsidR="00A019D9" w:rsidRDefault="00A019D9" w:rsidP="00F2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sz="36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3"/>
      <w:gridCol w:w="3890"/>
      <w:gridCol w:w="4491"/>
      <w:gridCol w:w="546"/>
    </w:tblGrid>
    <w:tr w:rsidR="00FD315C" w14:paraId="5C8598D1" w14:textId="77777777" w:rsidTr="003E1AE9">
      <w:tc>
        <w:tcPr>
          <w:tcW w:w="867" w:type="pct"/>
        </w:tcPr>
        <w:p w14:paraId="46894D40" w14:textId="77777777" w:rsidR="00FD315C" w:rsidRDefault="00FD315C" w:rsidP="00E217C8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</w:rPr>
            <w:drawing>
              <wp:inline distT="0" distB="0" distL="0" distR="0" wp14:anchorId="6351DF0B" wp14:editId="56E6878E">
                <wp:extent cx="1019175" cy="552772"/>
                <wp:effectExtent l="0" t="0" r="0" b="0"/>
                <wp:docPr id="2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52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1" w:type="pct"/>
          <w:vAlign w:val="bottom"/>
        </w:tcPr>
        <w:p w14:paraId="1C657CD3" w14:textId="7D243DE6" w:rsidR="00FD315C" w:rsidRDefault="007C781F" w:rsidP="00E217C8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Analyzed with SOLIDWORKS Simulation</w:t>
          </w:r>
        </w:p>
      </w:tc>
      <w:tc>
        <w:tcPr>
          <w:tcW w:w="2079" w:type="pct"/>
          <w:vAlign w:val="bottom"/>
        </w:tcPr>
        <w:p w14:paraId="7C7265B1" w14:textId="0D835929" w:rsidR="00FD315C" w:rsidRDefault="007C781F" w:rsidP="00E217C8">
          <w:pPr>
            <w:jc w:val="right"/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Simulation of V2_Tensile_tester_assemlby</w:t>
          </w:r>
        </w:p>
      </w:tc>
      <w:tc>
        <w:tcPr>
          <w:tcW w:w="0" w:type="auto"/>
          <w:vAlign w:val="bottom"/>
        </w:tcPr>
        <w:p w14:paraId="4BB43C99" w14:textId="77777777" w:rsidR="00FD315C" w:rsidRDefault="00FD315C" w:rsidP="00E217C8">
          <w:pPr>
            <w:jc w:val="right"/>
            <w:rPr>
              <w:rFonts w:asciiTheme="majorHAnsi" w:hAnsiTheme="majorHAnsi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E62B6"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</w:tc>
    </w:tr>
  </w:tbl>
  <w:p w14:paraId="0C445E99" w14:textId="77777777" w:rsidR="00FD315C" w:rsidRPr="00BF0BC4" w:rsidRDefault="00FD315C" w:rsidP="00BF0B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98" w:type="dxa"/>
      <w:tblBorders>
        <w:top w:val="single" w:sz="36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08"/>
      <w:gridCol w:w="3960"/>
      <w:gridCol w:w="4770"/>
      <w:gridCol w:w="360"/>
    </w:tblGrid>
    <w:tr w:rsidR="00FD315C" w14:paraId="32BA142C" w14:textId="77777777" w:rsidTr="00BF0BC4">
      <w:tc>
        <w:tcPr>
          <w:tcW w:w="1908" w:type="dxa"/>
        </w:tcPr>
        <w:p w14:paraId="45962A3A" w14:textId="77777777" w:rsidR="00FD315C" w:rsidRDefault="00FD315C" w:rsidP="009C008A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</w:rPr>
            <w:drawing>
              <wp:inline distT="0" distB="0" distL="0" distR="0" wp14:anchorId="64EB3544" wp14:editId="2E675403">
                <wp:extent cx="1019175" cy="552772"/>
                <wp:effectExtent l="0" t="0" r="0" b="0"/>
                <wp:docPr id="1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5527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dxa"/>
          <w:vAlign w:val="bottom"/>
        </w:tcPr>
        <w:p w14:paraId="2CDEC795" w14:textId="7FA0FCC4" w:rsidR="00FD315C" w:rsidRDefault="007C781F" w:rsidP="00BF0BC4">
          <w:pPr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Analyzed with SOLIDWORKS Simulation</w:t>
          </w:r>
          <w:r w:rsidR="00FD315C">
            <w:rPr>
              <w:rFonts w:asciiTheme="majorHAnsi" w:hAnsiTheme="majorHAnsi"/>
            </w:rPr>
            <w:ptab w:relativeTo="margin" w:alignment="right" w:leader="none"/>
          </w:r>
        </w:p>
      </w:tc>
      <w:tc>
        <w:tcPr>
          <w:tcW w:w="4770" w:type="dxa"/>
          <w:vAlign w:val="bottom"/>
        </w:tcPr>
        <w:p w14:paraId="799B657C" w14:textId="54E7BF27" w:rsidR="00FD315C" w:rsidRDefault="007C781F" w:rsidP="00BF0BC4">
          <w:pPr>
            <w:jc w:val="right"/>
            <w:rPr>
              <w:rFonts w:asciiTheme="majorHAnsi" w:hAnsiTheme="majorHAnsi"/>
            </w:rPr>
          </w:pPr>
          <w:r>
            <w:rPr>
              <w:rFonts w:asciiTheme="majorHAnsi" w:hAnsiTheme="majorHAnsi"/>
              <w:color w:val="808080" w:themeColor="background1" w:themeShade="80"/>
              <w:sz w:val="18"/>
              <w:szCs w:val="18"/>
            </w:rPr>
            <w:t>Simulation of V2_Tensile_tester_assemlby</w:t>
          </w:r>
        </w:p>
      </w:tc>
      <w:tc>
        <w:tcPr>
          <w:tcW w:w="360" w:type="dxa"/>
          <w:vAlign w:val="bottom"/>
        </w:tcPr>
        <w:p w14:paraId="59913564" w14:textId="77777777" w:rsidR="00FD315C" w:rsidRDefault="00FD315C" w:rsidP="00BF0BC4">
          <w:pPr>
            <w:jc w:val="right"/>
            <w:rPr>
              <w:rFonts w:asciiTheme="majorHAnsi" w:hAnsiTheme="majorHAnsi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E62B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7A4A378" w14:textId="77777777" w:rsidR="00FD315C" w:rsidRPr="00F25CD7" w:rsidRDefault="00FD315C" w:rsidP="00BF0BC4">
    <w:pPr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F608F" w14:textId="77777777" w:rsidR="00A019D9" w:rsidRDefault="00A019D9" w:rsidP="00F25CD7">
      <w:pPr>
        <w:spacing w:after="0" w:line="240" w:lineRule="auto"/>
      </w:pPr>
      <w:r>
        <w:separator/>
      </w:r>
    </w:p>
  </w:footnote>
  <w:footnote w:type="continuationSeparator" w:id="0">
    <w:p w14:paraId="3B198AB4" w14:textId="77777777" w:rsidR="00A019D9" w:rsidRDefault="00A019D9" w:rsidP="00F25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1F"/>
    <w:rsid w:val="0000137B"/>
    <w:rsid w:val="00010297"/>
    <w:rsid w:val="00011FAA"/>
    <w:rsid w:val="00012697"/>
    <w:rsid w:val="00013AE1"/>
    <w:rsid w:val="0001738E"/>
    <w:rsid w:val="000254A3"/>
    <w:rsid w:val="0003263E"/>
    <w:rsid w:val="00041F86"/>
    <w:rsid w:val="00042C9D"/>
    <w:rsid w:val="00045416"/>
    <w:rsid w:val="0004566C"/>
    <w:rsid w:val="00045D8E"/>
    <w:rsid w:val="00046E69"/>
    <w:rsid w:val="000472D5"/>
    <w:rsid w:val="00051A69"/>
    <w:rsid w:val="0006117A"/>
    <w:rsid w:val="00062A77"/>
    <w:rsid w:val="000657DF"/>
    <w:rsid w:val="00067CD2"/>
    <w:rsid w:val="000748C7"/>
    <w:rsid w:val="00076F1F"/>
    <w:rsid w:val="00077EA0"/>
    <w:rsid w:val="00093E17"/>
    <w:rsid w:val="00094C86"/>
    <w:rsid w:val="0009692D"/>
    <w:rsid w:val="000A26FE"/>
    <w:rsid w:val="000A7C6B"/>
    <w:rsid w:val="000B04D4"/>
    <w:rsid w:val="000B1222"/>
    <w:rsid w:val="000B1701"/>
    <w:rsid w:val="000B48EF"/>
    <w:rsid w:val="000B7D77"/>
    <w:rsid w:val="000C057D"/>
    <w:rsid w:val="000C327C"/>
    <w:rsid w:val="000C77EC"/>
    <w:rsid w:val="000D3430"/>
    <w:rsid w:val="000E0C9C"/>
    <w:rsid w:val="000E43FF"/>
    <w:rsid w:val="000E4BB1"/>
    <w:rsid w:val="000F054F"/>
    <w:rsid w:val="000F1CCF"/>
    <w:rsid w:val="000F2729"/>
    <w:rsid w:val="000F2E35"/>
    <w:rsid w:val="000F644C"/>
    <w:rsid w:val="001041F1"/>
    <w:rsid w:val="00104BD8"/>
    <w:rsid w:val="00104F82"/>
    <w:rsid w:val="001107DF"/>
    <w:rsid w:val="00110F5A"/>
    <w:rsid w:val="00112287"/>
    <w:rsid w:val="00114A59"/>
    <w:rsid w:val="0012453F"/>
    <w:rsid w:val="001266A9"/>
    <w:rsid w:val="00126B03"/>
    <w:rsid w:val="0013130B"/>
    <w:rsid w:val="00131991"/>
    <w:rsid w:val="00132707"/>
    <w:rsid w:val="00133C1E"/>
    <w:rsid w:val="0014589D"/>
    <w:rsid w:val="00145AEE"/>
    <w:rsid w:val="00145DDC"/>
    <w:rsid w:val="00154A1A"/>
    <w:rsid w:val="00156984"/>
    <w:rsid w:val="00157547"/>
    <w:rsid w:val="0016118C"/>
    <w:rsid w:val="0016795E"/>
    <w:rsid w:val="0017091B"/>
    <w:rsid w:val="001727D3"/>
    <w:rsid w:val="00172CE4"/>
    <w:rsid w:val="00175029"/>
    <w:rsid w:val="00182DE5"/>
    <w:rsid w:val="001B7F7E"/>
    <w:rsid w:val="001C09CA"/>
    <w:rsid w:val="001C1394"/>
    <w:rsid w:val="001C2C27"/>
    <w:rsid w:val="001C6175"/>
    <w:rsid w:val="001C68C3"/>
    <w:rsid w:val="001D191C"/>
    <w:rsid w:val="001D2470"/>
    <w:rsid w:val="001D33E3"/>
    <w:rsid w:val="001D44E0"/>
    <w:rsid w:val="001D4E39"/>
    <w:rsid w:val="001D4EB4"/>
    <w:rsid w:val="001E02C4"/>
    <w:rsid w:val="001E6BF0"/>
    <w:rsid w:val="00211C62"/>
    <w:rsid w:val="00213D4E"/>
    <w:rsid w:val="00221495"/>
    <w:rsid w:val="00224B64"/>
    <w:rsid w:val="00224CED"/>
    <w:rsid w:val="00233069"/>
    <w:rsid w:val="002338C7"/>
    <w:rsid w:val="00233BA9"/>
    <w:rsid w:val="0023407B"/>
    <w:rsid w:val="00235AEA"/>
    <w:rsid w:val="0024514E"/>
    <w:rsid w:val="00250E47"/>
    <w:rsid w:val="002513DE"/>
    <w:rsid w:val="0025260F"/>
    <w:rsid w:val="00254A3E"/>
    <w:rsid w:val="0025637B"/>
    <w:rsid w:val="00256EDD"/>
    <w:rsid w:val="00261F85"/>
    <w:rsid w:val="0026639C"/>
    <w:rsid w:val="002702DA"/>
    <w:rsid w:val="00270D1B"/>
    <w:rsid w:val="00274A00"/>
    <w:rsid w:val="002819B4"/>
    <w:rsid w:val="0028256C"/>
    <w:rsid w:val="00284A85"/>
    <w:rsid w:val="00285FA1"/>
    <w:rsid w:val="00290760"/>
    <w:rsid w:val="00296338"/>
    <w:rsid w:val="002A16AE"/>
    <w:rsid w:val="002A2E51"/>
    <w:rsid w:val="002A2E6D"/>
    <w:rsid w:val="002A57F3"/>
    <w:rsid w:val="002A743A"/>
    <w:rsid w:val="002B09F9"/>
    <w:rsid w:val="002B4DE8"/>
    <w:rsid w:val="002B70DE"/>
    <w:rsid w:val="002C3768"/>
    <w:rsid w:val="002C4B8E"/>
    <w:rsid w:val="002C53F9"/>
    <w:rsid w:val="002C6D8B"/>
    <w:rsid w:val="002D055F"/>
    <w:rsid w:val="002D23A5"/>
    <w:rsid w:val="002D486C"/>
    <w:rsid w:val="002E61D4"/>
    <w:rsid w:val="002F5299"/>
    <w:rsid w:val="00302F75"/>
    <w:rsid w:val="00306332"/>
    <w:rsid w:val="0031193C"/>
    <w:rsid w:val="00311B03"/>
    <w:rsid w:val="00320DF7"/>
    <w:rsid w:val="00327761"/>
    <w:rsid w:val="003319D9"/>
    <w:rsid w:val="00336854"/>
    <w:rsid w:val="00343025"/>
    <w:rsid w:val="003503B2"/>
    <w:rsid w:val="00356521"/>
    <w:rsid w:val="00361FBD"/>
    <w:rsid w:val="003626AA"/>
    <w:rsid w:val="00363576"/>
    <w:rsid w:val="00366154"/>
    <w:rsid w:val="00371880"/>
    <w:rsid w:val="00371DE1"/>
    <w:rsid w:val="00375C14"/>
    <w:rsid w:val="00375FC8"/>
    <w:rsid w:val="00384B4F"/>
    <w:rsid w:val="00385A54"/>
    <w:rsid w:val="00394767"/>
    <w:rsid w:val="003954C1"/>
    <w:rsid w:val="0039554D"/>
    <w:rsid w:val="003968C9"/>
    <w:rsid w:val="003A6C5E"/>
    <w:rsid w:val="003B07C8"/>
    <w:rsid w:val="003B353A"/>
    <w:rsid w:val="003B631F"/>
    <w:rsid w:val="003C3DDE"/>
    <w:rsid w:val="003C7A68"/>
    <w:rsid w:val="003D1F2A"/>
    <w:rsid w:val="003D5A04"/>
    <w:rsid w:val="003E0E80"/>
    <w:rsid w:val="003E1AE9"/>
    <w:rsid w:val="003E3D72"/>
    <w:rsid w:val="003E6C57"/>
    <w:rsid w:val="003E7CD5"/>
    <w:rsid w:val="003F154A"/>
    <w:rsid w:val="003F2268"/>
    <w:rsid w:val="003F4B2F"/>
    <w:rsid w:val="003F502F"/>
    <w:rsid w:val="003F716F"/>
    <w:rsid w:val="0040100F"/>
    <w:rsid w:val="00402D16"/>
    <w:rsid w:val="00404B17"/>
    <w:rsid w:val="0041130B"/>
    <w:rsid w:val="004131D6"/>
    <w:rsid w:val="00415831"/>
    <w:rsid w:val="004206E2"/>
    <w:rsid w:val="004307A5"/>
    <w:rsid w:val="004309A9"/>
    <w:rsid w:val="00432595"/>
    <w:rsid w:val="00434EED"/>
    <w:rsid w:val="00437DF6"/>
    <w:rsid w:val="00443A06"/>
    <w:rsid w:val="0044448A"/>
    <w:rsid w:val="00445FB0"/>
    <w:rsid w:val="00451E89"/>
    <w:rsid w:val="00452CBC"/>
    <w:rsid w:val="00456659"/>
    <w:rsid w:val="00461831"/>
    <w:rsid w:val="0046309C"/>
    <w:rsid w:val="00464E05"/>
    <w:rsid w:val="0046503E"/>
    <w:rsid w:val="004654B1"/>
    <w:rsid w:val="0046584B"/>
    <w:rsid w:val="00467971"/>
    <w:rsid w:val="004766D3"/>
    <w:rsid w:val="00480711"/>
    <w:rsid w:val="00481BC3"/>
    <w:rsid w:val="00483B0D"/>
    <w:rsid w:val="004850B3"/>
    <w:rsid w:val="00485382"/>
    <w:rsid w:val="0048560F"/>
    <w:rsid w:val="00486931"/>
    <w:rsid w:val="004914FD"/>
    <w:rsid w:val="0049670D"/>
    <w:rsid w:val="00496A50"/>
    <w:rsid w:val="004973B2"/>
    <w:rsid w:val="004A0724"/>
    <w:rsid w:val="004A39A0"/>
    <w:rsid w:val="004A4EC3"/>
    <w:rsid w:val="004B1153"/>
    <w:rsid w:val="004B3022"/>
    <w:rsid w:val="004B533C"/>
    <w:rsid w:val="004C2BA6"/>
    <w:rsid w:val="004C56AF"/>
    <w:rsid w:val="004C6C52"/>
    <w:rsid w:val="004D2956"/>
    <w:rsid w:val="004D4548"/>
    <w:rsid w:val="004D69F9"/>
    <w:rsid w:val="004E1E60"/>
    <w:rsid w:val="004E282D"/>
    <w:rsid w:val="004E49CB"/>
    <w:rsid w:val="004E601E"/>
    <w:rsid w:val="004E6E74"/>
    <w:rsid w:val="004E71C6"/>
    <w:rsid w:val="004F4902"/>
    <w:rsid w:val="004F5453"/>
    <w:rsid w:val="004F6DE4"/>
    <w:rsid w:val="00501027"/>
    <w:rsid w:val="00502F41"/>
    <w:rsid w:val="0050542D"/>
    <w:rsid w:val="00515C90"/>
    <w:rsid w:val="005273D5"/>
    <w:rsid w:val="00531B9C"/>
    <w:rsid w:val="005324B5"/>
    <w:rsid w:val="00533322"/>
    <w:rsid w:val="0053380E"/>
    <w:rsid w:val="005370E0"/>
    <w:rsid w:val="00543154"/>
    <w:rsid w:val="00544EB5"/>
    <w:rsid w:val="005550D9"/>
    <w:rsid w:val="00557585"/>
    <w:rsid w:val="005615F7"/>
    <w:rsid w:val="00572FAC"/>
    <w:rsid w:val="0057633A"/>
    <w:rsid w:val="00577134"/>
    <w:rsid w:val="00580168"/>
    <w:rsid w:val="00585BF8"/>
    <w:rsid w:val="00587B85"/>
    <w:rsid w:val="005912A4"/>
    <w:rsid w:val="00595010"/>
    <w:rsid w:val="005A042B"/>
    <w:rsid w:val="005A3F5C"/>
    <w:rsid w:val="005A5DC6"/>
    <w:rsid w:val="005A7339"/>
    <w:rsid w:val="005B2DB4"/>
    <w:rsid w:val="005B3D16"/>
    <w:rsid w:val="005C43C5"/>
    <w:rsid w:val="005C6EA8"/>
    <w:rsid w:val="005E0D69"/>
    <w:rsid w:val="005E18F1"/>
    <w:rsid w:val="005E1D57"/>
    <w:rsid w:val="005E294F"/>
    <w:rsid w:val="005E6703"/>
    <w:rsid w:val="005E717D"/>
    <w:rsid w:val="005E7EBE"/>
    <w:rsid w:val="005F0818"/>
    <w:rsid w:val="005F5B79"/>
    <w:rsid w:val="0061359C"/>
    <w:rsid w:val="006208CB"/>
    <w:rsid w:val="00624843"/>
    <w:rsid w:val="006345A4"/>
    <w:rsid w:val="00637A90"/>
    <w:rsid w:val="006447E4"/>
    <w:rsid w:val="00644D66"/>
    <w:rsid w:val="006514AC"/>
    <w:rsid w:val="006518B5"/>
    <w:rsid w:val="00657E37"/>
    <w:rsid w:val="006603F7"/>
    <w:rsid w:val="006631C4"/>
    <w:rsid w:val="00667F83"/>
    <w:rsid w:val="00671DA3"/>
    <w:rsid w:val="006754CC"/>
    <w:rsid w:val="00690657"/>
    <w:rsid w:val="00691BFB"/>
    <w:rsid w:val="006936A0"/>
    <w:rsid w:val="006960B7"/>
    <w:rsid w:val="00697735"/>
    <w:rsid w:val="006A0977"/>
    <w:rsid w:val="006A3119"/>
    <w:rsid w:val="006A3AD9"/>
    <w:rsid w:val="006A441F"/>
    <w:rsid w:val="006A45A4"/>
    <w:rsid w:val="006B1566"/>
    <w:rsid w:val="006B44C5"/>
    <w:rsid w:val="006B4FDD"/>
    <w:rsid w:val="006B59BF"/>
    <w:rsid w:val="006C1902"/>
    <w:rsid w:val="006D0498"/>
    <w:rsid w:val="006D2E38"/>
    <w:rsid w:val="006E39BC"/>
    <w:rsid w:val="006E4EA4"/>
    <w:rsid w:val="006F485A"/>
    <w:rsid w:val="006F79B9"/>
    <w:rsid w:val="007107BE"/>
    <w:rsid w:val="00710F80"/>
    <w:rsid w:val="00712E0F"/>
    <w:rsid w:val="00715A02"/>
    <w:rsid w:val="00715C54"/>
    <w:rsid w:val="00730C0E"/>
    <w:rsid w:val="007324D7"/>
    <w:rsid w:val="0073530D"/>
    <w:rsid w:val="00737429"/>
    <w:rsid w:val="00740479"/>
    <w:rsid w:val="007433C1"/>
    <w:rsid w:val="007438DA"/>
    <w:rsid w:val="00752575"/>
    <w:rsid w:val="00760824"/>
    <w:rsid w:val="007621E5"/>
    <w:rsid w:val="00766AD1"/>
    <w:rsid w:val="00767579"/>
    <w:rsid w:val="007721D7"/>
    <w:rsid w:val="00772F31"/>
    <w:rsid w:val="007763C7"/>
    <w:rsid w:val="007833AC"/>
    <w:rsid w:val="00784E99"/>
    <w:rsid w:val="00792ADA"/>
    <w:rsid w:val="00795FEE"/>
    <w:rsid w:val="00797A42"/>
    <w:rsid w:val="00797FE2"/>
    <w:rsid w:val="007A15E4"/>
    <w:rsid w:val="007B4A87"/>
    <w:rsid w:val="007B5CD9"/>
    <w:rsid w:val="007B740B"/>
    <w:rsid w:val="007C0010"/>
    <w:rsid w:val="007C3651"/>
    <w:rsid w:val="007C781F"/>
    <w:rsid w:val="007D2755"/>
    <w:rsid w:val="007D43DF"/>
    <w:rsid w:val="007E0F84"/>
    <w:rsid w:val="007E2752"/>
    <w:rsid w:val="007E52D0"/>
    <w:rsid w:val="007F0CAF"/>
    <w:rsid w:val="007F46EC"/>
    <w:rsid w:val="007F545C"/>
    <w:rsid w:val="007F5A45"/>
    <w:rsid w:val="00801834"/>
    <w:rsid w:val="00807740"/>
    <w:rsid w:val="008153C7"/>
    <w:rsid w:val="008210E8"/>
    <w:rsid w:val="008247CA"/>
    <w:rsid w:val="00836EAE"/>
    <w:rsid w:val="0084091E"/>
    <w:rsid w:val="00840CC7"/>
    <w:rsid w:val="0084245F"/>
    <w:rsid w:val="00851125"/>
    <w:rsid w:val="00854016"/>
    <w:rsid w:val="008565B2"/>
    <w:rsid w:val="00865DA4"/>
    <w:rsid w:val="00874134"/>
    <w:rsid w:val="0087415D"/>
    <w:rsid w:val="0088230B"/>
    <w:rsid w:val="00891E51"/>
    <w:rsid w:val="00894755"/>
    <w:rsid w:val="00894C77"/>
    <w:rsid w:val="0089636A"/>
    <w:rsid w:val="00897E8E"/>
    <w:rsid w:val="008A21B9"/>
    <w:rsid w:val="008A3365"/>
    <w:rsid w:val="008A5791"/>
    <w:rsid w:val="008A7ADD"/>
    <w:rsid w:val="008A7D45"/>
    <w:rsid w:val="008B5DB9"/>
    <w:rsid w:val="008B7AD0"/>
    <w:rsid w:val="008C35A8"/>
    <w:rsid w:val="008C3A88"/>
    <w:rsid w:val="008D25E7"/>
    <w:rsid w:val="008D3911"/>
    <w:rsid w:val="008D46FB"/>
    <w:rsid w:val="008D7043"/>
    <w:rsid w:val="008D7834"/>
    <w:rsid w:val="008E4851"/>
    <w:rsid w:val="008E656F"/>
    <w:rsid w:val="00901E44"/>
    <w:rsid w:val="009079B5"/>
    <w:rsid w:val="00915DF6"/>
    <w:rsid w:val="00916A7F"/>
    <w:rsid w:val="009175F9"/>
    <w:rsid w:val="00920A55"/>
    <w:rsid w:val="00924549"/>
    <w:rsid w:val="009249E2"/>
    <w:rsid w:val="0092522F"/>
    <w:rsid w:val="0093135B"/>
    <w:rsid w:val="00931415"/>
    <w:rsid w:val="00931A46"/>
    <w:rsid w:val="00931A73"/>
    <w:rsid w:val="00935682"/>
    <w:rsid w:val="00936F62"/>
    <w:rsid w:val="00940093"/>
    <w:rsid w:val="009400C8"/>
    <w:rsid w:val="0094014A"/>
    <w:rsid w:val="00942F6F"/>
    <w:rsid w:val="0094558B"/>
    <w:rsid w:val="00947D5F"/>
    <w:rsid w:val="00953232"/>
    <w:rsid w:val="0095411A"/>
    <w:rsid w:val="009558AD"/>
    <w:rsid w:val="00955A90"/>
    <w:rsid w:val="009572E7"/>
    <w:rsid w:val="00957B1B"/>
    <w:rsid w:val="009672C3"/>
    <w:rsid w:val="00970818"/>
    <w:rsid w:val="00973246"/>
    <w:rsid w:val="009732C6"/>
    <w:rsid w:val="009755C2"/>
    <w:rsid w:val="0098471A"/>
    <w:rsid w:val="00987335"/>
    <w:rsid w:val="009A0586"/>
    <w:rsid w:val="009A0672"/>
    <w:rsid w:val="009A0693"/>
    <w:rsid w:val="009A1D59"/>
    <w:rsid w:val="009A2929"/>
    <w:rsid w:val="009A49A6"/>
    <w:rsid w:val="009B1194"/>
    <w:rsid w:val="009B2C63"/>
    <w:rsid w:val="009B3A25"/>
    <w:rsid w:val="009B6368"/>
    <w:rsid w:val="009B6A64"/>
    <w:rsid w:val="009C008A"/>
    <w:rsid w:val="009C0A33"/>
    <w:rsid w:val="009C5582"/>
    <w:rsid w:val="009D18C8"/>
    <w:rsid w:val="009D29C5"/>
    <w:rsid w:val="009D594A"/>
    <w:rsid w:val="009E48B4"/>
    <w:rsid w:val="009E62B6"/>
    <w:rsid w:val="009E7C50"/>
    <w:rsid w:val="009E7F81"/>
    <w:rsid w:val="009F13F1"/>
    <w:rsid w:val="009F39F8"/>
    <w:rsid w:val="009F4372"/>
    <w:rsid w:val="009F6AB3"/>
    <w:rsid w:val="00A019D9"/>
    <w:rsid w:val="00A0746F"/>
    <w:rsid w:val="00A1276F"/>
    <w:rsid w:val="00A14EA8"/>
    <w:rsid w:val="00A22CA8"/>
    <w:rsid w:val="00A23062"/>
    <w:rsid w:val="00A33942"/>
    <w:rsid w:val="00A34BC8"/>
    <w:rsid w:val="00A37EFA"/>
    <w:rsid w:val="00A43A5B"/>
    <w:rsid w:val="00A45B3E"/>
    <w:rsid w:val="00A471E8"/>
    <w:rsid w:val="00A5373F"/>
    <w:rsid w:val="00A54E07"/>
    <w:rsid w:val="00A54EB8"/>
    <w:rsid w:val="00A57F84"/>
    <w:rsid w:val="00A61A59"/>
    <w:rsid w:val="00A6304F"/>
    <w:rsid w:val="00A71F3A"/>
    <w:rsid w:val="00A809FF"/>
    <w:rsid w:val="00A81A75"/>
    <w:rsid w:val="00A82ED6"/>
    <w:rsid w:val="00A83EA1"/>
    <w:rsid w:val="00A83F24"/>
    <w:rsid w:val="00A8563F"/>
    <w:rsid w:val="00A91AE2"/>
    <w:rsid w:val="00A9531D"/>
    <w:rsid w:val="00A96F2C"/>
    <w:rsid w:val="00AA4DA4"/>
    <w:rsid w:val="00AB1757"/>
    <w:rsid w:val="00AB1FC7"/>
    <w:rsid w:val="00AB3E77"/>
    <w:rsid w:val="00AB4CA0"/>
    <w:rsid w:val="00AB7ED5"/>
    <w:rsid w:val="00AC0746"/>
    <w:rsid w:val="00AC2545"/>
    <w:rsid w:val="00AC3438"/>
    <w:rsid w:val="00AC7FBC"/>
    <w:rsid w:val="00AD1271"/>
    <w:rsid w:val="00AD1F55"/>
    <w:rsid w:val="00AD5FBA"/>
    <w:rsid w:val="00AD6CD3"/>
    <w:rsid w:val="00AD75D9"/>
    <w:rsid w:val="00AE04A5"/>
    <w:rsid w:val="00AE1E50"/>
    <w:rsid w:val="00AE3DC0"/>
    <w:rsid w:val="00AE50F9"/>
    <w:rsid w:val="00AE7097"/>
    <w:rsid w:val="00AE7432"/>
    <w:rsid w:val="00AF0881"/>
    <w:rsid w:val="00AF1B52"/>
    <w:rsid w:val="00AF2C52"/>
    <w:rsid w:val="00AF3B89"/>
    <w:rsid w:val="00AF3BCA"/>
    <w:rsid w:val="00AF6B76"/>
    <w:rsid w:val="00B043DC"/>
    <w:rsid w:val="00B07161"/>
    <w:rsid w:val="00B07361"/>
    <w:rsid w:val="00B31C60"/>
    <w:rsid w:val="00B34182"/>
    <w:rsid w:val="00B35001"/>
    <w:rsid w:val="00B409A5"/>
    <w:rsid w:val="00B43759"/>
    <w:rsid w:val="00B4535D"/>
    <w:rsid w:val="00B45451"/>
    <w:rsid w:val="00B52C0A"/>
    <w:rsid w:val="00B52C4A"/>
    <w:rsid w:val="00B5303C"/>
    <w:rsid w:val="00B571D9"/>
    <w:rsid w:val="00B60A20"/>
    <w:rsid w:val="00B61619"/>
    <w:rsid w:val="00B65AB5"/>
    <w:rsid w:val="00B71303"/>
    <w:rsid w:val="00B72BA4"/>
    <w:rsid w:val="00B761CE"/>
    <w:rsid w:val="00B76AA5"/>
    <w:rsid w:val="00B77317"/>
    <w:rsid w:val="00B77EA3"/>
    <w:rsid w:val="00B801E0"/>
    <w:rsid w:val="00B81D87"/>
    <w:rsid w:val="00B81FE5"/>
    <w:rsid w:val="00B8291D"/>
    <w:rsid w:val="00B8297C"/>
    <w:rsid w:val="00B83325"/>
    <w:rsid w:val="00B870BE"/>
    <w:rsid w:val="00B92BB4"/>
    <w:rsid w:val="00B93207"/>
    <w:rsid w:val="00B93E55"/>
    <w:rsid w:val="00BA0853"/>
    <w:rsid w:val="00BA1421"/>
    <w:rsid w:val="00BA7643"/>
    <w:rsid w:val="00BB0554"/>
    <w:rsid w:val="00BB5A1B"/>
    <w:rsid w:val="00BB7BAE"/>
    <w:rsid w:val="00BC1580"/>
    <w:rsid w:val="00BC3517"/>
    <w:rsid w:val="00BC557E"/>
    <w:rsid w:val="00BC7F1D"/>
    <w:rsid w:val="00BD0F6C"/>
    <w:rsid w:val="00BD2958"/>
    <w:rsid w:val="00BD3852"/>
    <w:rsid w:val="00BD540D"/>
    <w:rsid w:val="00BE081A"/>
    <w:rsid w:val="00BE5800"/>
    <w:rsid w:val="00BE6656"/>
    <w:rsid w:val="00BF0BC4"/>
    <w:rsid w:val="00BF4753"/>
    <w:rsid w:val="00BF68E8"/>
    <w:rsid w:val="00C00464"/>
    <w:rsid w:val="00C005BE"/>
    <w:rsid w:val="00C014A8"/>
    <w:rsid w:val="00C02D3F"/>
    <w:rsid w:val="00C056A7"/>
    <w:rsid w:val="00C06E67"/>
    <w:rsid w:val="00C06EAC"/>
    <w:rsid w:val="00C07572"/>
    <w:rsid w:val="00C11245"/>
    <w:rsid w:val="00C13786"/>
    <w:rsid w:val="00C16188"/>
    <w:rsid w:val="00C213F3"/>
    <w:rsid w:val="00C24E90"/>
    <w:rsid w:val="00C27B5D"/>
    <w:rsid w:val="00C310C7"/>
    <w:rsid w:val="00C40756"/>
    <w:rsid w:val="00C45CCE"/>
    <w:rsid w:val="00C6072D"/>
    <w:rsid w:val="00C62BB7"/>
    <w:rsid w:val="00C6764C"/>
    <w:rsid w:val="00C67D34"/>
    <w:rsid w:val="00C720B1"/>
    <w:rsid w:val="00C747F7"/>
    <w:rsid w:val="00C7732A"/>
    <w:rsid w:val="00C815E2"/>
    <w:rsid w:val="00C85CA4"/>
    <w:rsid w:val="00C86FB6"/>
    <w:rsid w:val="00C90487"/>
    <w:rsid w:val="00C91906"/>
    <w:rsid w:val="00C95BCE"/>
    <w:rsid w:val="00CA2362"/>
    <w:rsid w:val="00CA51AE"/>
    <w:rsid w:val="00CA7F10"/>
    <w:rsid w:val="00CB0331"/>
    <w:rsid w:val="00CC1B54"/>
    <w:rsid w:val="00CC379D"/>
    <w:rsid w:val="00CC5CEA"/>
    <w:rsid w:val="00CC7174"/>
    <w:rsid w:val="00CD1539"/>
    <w:rsid w:val="00CE0DD6"/>
    <w:rsid w:val="00CE69D6"/>
    <w:rsid w:val="00CE6BCC"/>
    <w:rsid w:val="00CF1AEE"/>
    <w:rsid w:val="00CF1E77"/>
    <w:rsid w:val="00CF2052"/>
    <w:rsid w:val="00CF6128"/>
    <w:rsid w:val="00CF7484"/>
    <w:rsid w:val="00CF7A1B"/>
    <w:rsid w:val="00D017D4"/>
    <w:rsid w:val="00D04A33"/>
    <w:rsid w:val="00D05C62"/>
    <w:rsid w:val="00D078F6"/>
    <w:rsid w:val="00D11E31"/>
    <w:rsid w:val="00D124B4"/>
    <w:rsid w:val="00D15C79"/>
    <w:rsid w:val="00D168AD"/>
    <w:rsid w:val="00D21AE7"/>
    <w:rsid w:val="00D22FE8"/>
    <w:rsid w:val="00D2475A"/>
    <w:rsid w:val="00D24A68"/>
    <w:rsid w:val="00D34ADD"/>
    <w:rsid w:val="00D41C1D"/>
    <w:rsid w:val="00D41C33"/>
    <w:rsid w:val="00D43497"/>
    <w:rsid w:val="00D45799"/>
    <w:rsid w:val="00D55595"/>
    <w:rsid w:val="00D60DFB"/>
    <w:rsid w:val="00D63E93"/>
    <w:rsid w:val="00D642FE"/>
    <w:rsid w:val="00D72EE8"/>
    <w:rsid w:val="00D744A5"/>
    <w:rsid w:val="00D803B1"/>
    <w:rsid w:val="00D871AF"/>
    <w:rsid w:val="00D97E0B"/>
    <w:rsid w:val="00DA7370"/>
    <w:rsid w:val="00DB0A72"/>
    <w:rsid w:val="00DB262A"/>
    <w:rsid w:val="00DB31BD"/>
    <w:rsid w:val="00DC213B"/>
    <w:rsid w:val="00DC4A87"/>
    <w:rsid w:val="00DC4D2F"/>
    <w:rsid w:val="00DC51F1"/>
    <w:rsid w:val="00DC57C8"/>
    <w:rsid w:val="00DD03CF"/>
    <w:rsid w:val="00DD0729"/>
    <w:rsid w:val="00DD09BB"/>
    <w:rsid w:val="00DD1700"/>
    <w:rsid w:val="00DE350B"/>
    <w:rsid w:val="00DE5E48"/>
    <w:rsid w:val="00DF1C9F"/>
    <w:rsid w:val="00DF7266"/>
    <w:rsid w:val="00DF7F5C"/>
    <w:rsid w:val="00E026D7"/>
    <w:rsid w:val="00E03562"/>
    <w:rsid w:val="00E037C2"/>
    <w:rsid w:val="00E045F0"/>
    <w:rsid w:val="00E07408"/>
    <w:rsid w:val="00E1211B"/>
    <w:rsid w:val="00E122CF"/>
    <w:rsid w:val="00E12C21"/>
    <w:rsid w:val="00E14DE1"/>
    <w:rsid w:val="00E206F5"/>
    <w:rsid w:val="00E217C8"/>
    <w:rsid w:val="00E21E55"/>
    <w:rsid w:val="00E24768"/>
    <w:rsid w:val="00E25EB4"/>
    <w:rsid w:val="00E308E2"/>
    <w:rsid w:val="00E31442"/>
    <w:rsid w:val="00E3408D"/>
    <w:rsid w:val="00E53612"/>
    <w:rsid w:val="00E57239"/>
    <w:rsid w:val="00E6249C"/>
    <w:rsid w:val="00E67BE1"/>
    <w:rsid w:val="00E70F27"/>
    <w:rsid w:val="00E73865"/>
    <w:rsid w:val="00E76AFC"/>
    <w:rsid w:val="00E773EF"/>
    <w:rsid w:val="00E80CD9"/>
    <w:rsid w:val="00E8490E"/>
    <w:rsid w:val="00E93749"/>
    <w:rsid w:val="00E93DAD"/>
    <w:rsid w:val="00E96221"/>
    <w:rsid w:val="00E97822"/>
    <w:rsid w:val="00EA47EE"/>
    <w:rsid w:val="00EA7628"/>
    <w:rsid w:val="00EC2432"/>
    <w:rsid w:val="00EC2E63"/>
    <w:rsid w:val="00EC7828"/>
    <w:rsid w:val="00ED3092"/>
    <w:rsid w:val="00ED3513"/>
    <w:rsid w:val="00ED412B"/>
    <w:rsid w:val="00ED5A01"/>
    <w:rsid w:val="00ED653B"/>
    <w:rsid w:val="00EE1B80"/>
    <w:rsid w:val="00EE7797"/>
    <w:rsid w:val="00EF14A1"/>
    <w:rsid w:val="00EF37BF"/>
    <w:rsid w:val="00EF4DFF"/>
    <w:rsid w:val="00EF5B54"/>
    <w:rsid w:val="00EF5B70"/>
    <w:rsid w:val="00EF6EB1"/>
    <w:rsid w:val="00EF7892"/>
    <w:rsid w:val="00F012DA"/>
    <w:rsid w:val="00F01AAB"/>
    <w:rsid w:val="00F01C49"/>
    <w:rsid w:val="00F0298A"/>
    <w:rsid w:val="00F077CB"/>
    <w:rsid w:val="00F12133"/>
    <w:rsid w:val="00F16F97"/>
    <w:rsid w:val="00F20474"/>
    <w:rsid w:val="00F25CD7"/>
    <w:rsid w:val="00F26989"/>
    <w:rsid w:val="00F3032B"/>
    <w:rsid w:val="00F30422"/>
    <w:rsid w:val="00F33129"/>
    <w:rsid w:val="00F37CFD"/>
    <w:rsid w:val="00F42DD1"/>
    <w:rsid w:val="00F441C0"/>
    <w:rsid w:val="00F446CD"/>
    <w:rsid w:val="00F448BC"/>
    <w:rsid w:val="00F5404C"/>
    <w:rsid w:val="00F550D6"/>
    <w:rsid w:val="00F55539"/>
    <w:rsid w:val="00F575AE"/>
    <w:rsid w:val="00F603C7"/>
    <w:rsid w:val="00F644CB"/>
    <w:rsid w:val="00F669F8"/>
    <w:rsid w:val="00F66A4E"/>
    <w:rsid w:val="00F67294"/>
    <w:rsid w:val="00F72F3F"/>
    <w:rsid w:val="00F73FB1"/>
    <w:rsid w:val="00F75CFA"/>
    <w:rsid w:val="00F77385"/>
    <w:rsid w:val="00F801E6"/>
    <w:rsid w:val="00F91CC0"/>
    <w:rsid w:val="00F94C5B"/>
    <w:rsid w:val="00F9556E"/>
    <w:rsid w:val="00F95CA1"/>
    <w:rsid w:val="00FA0D90"/>
    <w:rsid w:val="00FA1F1C"/>
    <w:rsid w:val="00FA5333"/>
    <w:rsid w:val="00FC0803"/>
    <w:rsid w:val="00FC0F3C"/>
    <w:rsid w:val="00FC6665"/>
    <w:rsid w:val="00FC7CB3"/>
    <w:rsid w:val="00FD315C"/>
    <w:rsid w:val="00FE0924"/>
    <w:rsid w:val="00FE0FB1"/>
    <w:rsid w:val="00FE2130"/>
    <w:rsid w:val="00FE7DE1"/>
    <w:rsid w:val="00FF0D7B"/>
    <w:rsid w:val="00FF408C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E39A8"/>
  <w15:docId w15:val="{790DDC61-F5CF-40C7-B367-8A954186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A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A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A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B5A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026D7"/>
    <w:pPr>
      <w:tabs>
        <w:tab w:val="right" w:leader="dot" w:pos="4320"/>
      </w:tabs>
      <w:spacing w:after="100" w:line="240" w:lineRule="auto"/>
    </w:pPr>
    <w:rPr>
      <w:sz w:val="20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BB5A1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840CC7"/>
    <w:pPr>
      <w:spacing w:after="100" w:line="240" w:lineRule="auto"/>
    </w:pPr>
    <w:rPr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B5A1B"/>
    <w:rPr>
      <w:b/>
      <w:bCs/>
    </w:rPr>
  </w:style>
  <w:style w:type="paragraph" w:styleId="NoSpacing">
    <w:name w:val="No Spacing"/>
    <w:uiPriority w:val="1"/>
    <w:qFormat/>
    <w:rsid w:val="00BB5A1B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BB5A1B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2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CD7"/>
  </w:style>
  <w:style w:type="paragraph" w:styleId="Footer">
    <w:name w:val="footer"/>
    <w:basedOn w:val="Normal"/>
    <w:link w:val="FooterChar"/>
    <w:uiPriority w:val="99"/>
    <w:unhideWhenUsed/>
    <w:rsid w:val="00F2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CD7"/>
  </w:style>
  <w:style w:type="table" w:styleId="TableGrid">
    <w:name w:val="Table Grid"/>
    <w:basedOn w:val="TableNormal"/>
    <w:uiPriority w:val="59"/>
    <w:rsid w:val="00F25C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5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D7"/>
    <w:rPr>
      <w:rFonts w:ascii="Tahoma" w:hAnsi="Tahoma" w:cs="Tahoma"/>
      <w:sz w:val="16"/>
      <w:szCs w:val="16"/>
    </w:rPr>
  </w:style>
  <w:style w:type="table" w:customStyle="1" w:styleId="LightList-Accent11">
    <w:name w:val="Light List - Accent 11"/>
    <w:basedOn w:val="TableNormal"/>
    <w:uiPriority w:val="61"/>
    <w:rsid w:val="00F448B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481BC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2">
    <w:name w:val="Light List Accent 2"/>
    <w:basedOn w:val="TableNormal"/>
    <w:uiPriority w:val="61"/>
    <w:rsid w:val="00481BC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A3">
    <w:name w:val="A3"/>
    <w:uiPriority w:val="99"/>
    <w:rsid w:val="00481BC3"/>
    <w:rPr>
      <w:rFonts w:cs="Trebuchet MS"/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01E6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092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A6C5E"/>
    <w:pPr>
      <w:spacing w:after="100"/>
      <w:ind w:left="154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0924"/>
    <w:rPr>
      <w:rFonts w:ascii="Tahoma" w:hAnsi="Tahoma" w:cs="Tahoma"/>
      <w:sz w:val="16"/>
      <w:szCs w:val="16"/>
    </w:rPr>
  </w:style>
  <w:style w:type="table" w:styleId="LightList-Accent4">
    <w:name w:val="Light List Accent 4"/>
    <w:basedOn w:val="TableNormal"/>
    <w:uiPriority w:val="61"/>
    <w:rsid w:val="0039476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11C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Grid2-Accent1">
    <w:name w:val="Medium Grid 2 Accent 1"/>
    <w:basedOn w:val="TableNormal"/>
    <w:uiPriority w:val="68"/>
    <w:rsid w:val="00784E9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List1-Accent11">
    <w:name w:val="Medium List 1 - Accent 11"/>
    <w:basedOn w:val="TableNormal"/>
    <w:uiPriority w:val="65"/>
    <w:rsid w:val="00B3500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Grid1-Accent6">
    <w:name w:val="Medium Grid 1 Accent 6"/>
    <w:basedOn w:val="TableNormal"/>
    <w:uiPriority w:val="67"/>
    <w:rsid w:val="00451E8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CWTableStyle1">
    <w:name w:val="CWTableStyle1"/>
    <w:basedOn w:val="LightGrid-Accent11"/>
    <w:uiPriority w:val="99"/>
    <w:qFormat/>
    <w:rsid w:val="004E601E"/>
    <w:pPr>
      <w:jc w:val="center"/>
    </w:pPr>
    <w:tblPr>
      <w:tblStyleRowBandSize w:val="2"/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  <w:shd w:val="clear" w:color="auto" w:fill="548DD4" w:themeFill="text2" w:themeFillTint="99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5">
    <w:name w:val="Light Shading Accent 5"/>
    <w:basedOn w:val="TableNormal"/>
    <w:uiPriority w:val="60"/>
    <w:rsid w:val="00F644C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F644C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imulationReportTemplate_200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mReport_Trebutcher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9536B-F49F-44C4-B3F5-69652360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SimulationReportTemplate_2007.dotx</Template>
  <TotalTime>2</TotalTime>
  <Pages>15</Pages>
  <Words>655</Words>
  <Characters>7138</Characters>
  <Application>Microsoft Office Word</Application>
  <DocSecurity>0</DocSecurity>
  <Lines>713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Simulation Report Template</vt:lpstr>
    </vt:vector>
  </TitlesOfParts>
  <Company>Solidworks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Simulation Report Template</dc:title>
  <dc:creator>Luke DeVries</dc:creator>
  <cp:lastModifiedBy>Luke Devries</cp:lastModifiedBy>
  <cp:revision>1</cp:revision>
  <dcterms:created xsi:type="dcterms:W3CDTF">2026-04-23T00:12:00Z</dcterms:created>
  <dcterms:modified xsi:type="dcterms:W3CDTF">2026-04-23T00:14:00Z</dcterms:modified>
</cp:coreProperties>
</file>